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9D24E" w14:textId="77777777" w:rsidR="000326F7" w:rsidRPr="00E806C2" w:rsidRDefault="00E806C2" w:rsidP="00DA5C80">
      <w:pPr>
        <w:tabs>
          <w:tab w:val="left" w:pos="864"/>
        </w:tabs>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14:anchorId="61F515F7" wp14:editId="12587DC0">
            <wp:simplePos x="0" y="0"/>
            <wp:positionH relativeFrom="margin">
              <wp:posOffset>4929496</wp:posOffset>
            </wp:positionH>
            <wp:positionV relativeFrom="margin">
              <wp:posOffset>243444</wp:posOffset>
            </wp:positionV>
            <wp:extent cx="1786000" cy="1211284"/>
            <wp:effectExtent l="19050" t="0" r="4700" b="0"/>
            <wp:wrapNone/>
            <wp:docPr id="9" name="Picture 9" descr="Ashgate Hospicecare Logo high 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hgate Hospicecare Logo high res (2)"/>
                    <pic:cNvPicPr>
                      <a:picLocks noChangeAspect="1" noChangeArrowheads="1"/>
                    </pic:cNvPicPr>
                  </pic:nvPicPr>
                  <pic:blipFill>
                    <a:blip r:embed="rId11"/>
                    <a:srcRect/>
                    <a:stretch>
                      <a:fillRect/>
                    </a:stretch>
                  </pic:blipFill>
                  <pic:spPr bwMode="auto">
                    <a:xfrm>
                      <a:off x="0" y="0"/>
                      <a:ext cx="1786000" cy="1211284"/>
                    </a:xfrm>
                    <a:prstGeom prst="rect">
                      <a:avLst/>
                    </a:prstGeom>
                    <a:noFill/>
                    <a:ln w="9525">
                      <a:noFill/>
                      <a:miter lim="800000"/>
                      <a:headEnd/>
                      <a:tailEnd/>
                    </a:ln>
                  </pic:spPr>
                </pic:pic>
              </a:graphicData>
            </a:graphic>
          </wp:anchor>
        </w:drawing>
      </w:r>
      <w:r w:rsidR="000326F7" w:rsidRPr="00E806C2">
        <w:rPr>
          <w:rFonts w:ascii="Arial" w:hAnsi="Arial" w:cs="Arial"/>
          <w:noProof/>
          <w:lang w:eastAsia="en-GB"/>
        </w:rPr>
        <w:drawing>
          <wp:anchor distT="0" distB="0" distL="114300" distR="114300" simplePos="0" relativeHeight="251658241" behindDoc="1" locked="0" layoutInCell="1" allowOverlap="1" wp14:anchorId="67DCDA22" wp14:editId="1EA92AB6">
            <wp:simplePos x="0" y="0"/>
            <wp:positionH relativeFrom="margin">
              <wp:posOffset>-317380</wp:posOffset>
            </wp:positionH>
            <wp:positionV relativeFrom="margin">
              <wp:posOffset>336430</wp:posOffset>
            </wp:positionV>
            <wp:extent cx="1378165" cy="664234"/>
            <wp:effectExtent l="19050" t="0" r="0" b="0"/>
            <wp:wrapNone/>
            <wp:docPr id="5" name="Picture 2"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r_small"/>
                    <pic:cNvPicPr>
                      <a:picLocks noChangeAspect="1" noChangeArrowheads="1"/>
                    </pic:cNvPicPr>
                  </pic:nvPicPr>
                  <pic:blipFill>
                    <a:blip r:embed="rId12" cstate="print"/>
                    <a:srcRect/>
                    <a:stretch>
                      <a:fillRect/>
                    </a:stretch>
                  </pic:blipFill>
                  <pic:spPr bwMode="auto">
                    <a:xfrm>
                      <a:off x="0" y="0"/>
                      <a:ext cx="1378165" cy="664234"/>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2623"/>
        <w:gridCol w:w="2610"/>
        <w:gridCol w:w="2624"/>
        <w:gridCol w:w="2609"/>
      </w:tblGrid>
      <w:tr w:rsidR="000326F7" w:rsidRPr="00E806C2" w14:paraId="13DEA0CA" w14:textId="77777777" w:rsidTr="00FE0422">
        <w:tc>
          <w:tcPr>
            <w:tcW w:w="10682" w:type="dxa"/>
            <w:gridSpan w:val="4"/>
            <w:tcBorders>
              <w:top w:val="nil"/>
              <w:left w:val="nil"/>
              <w:bottom w:val="nil"/>
              <w:right w:val="nil"/>
            </w:tcBorders>
          </w:tcPr>
          <w:p w14:paraId="6E55B90C" w14:textId="77777777" w:rsidR="000326F7" w:rsidRPr="00E806C2" w:rsidRDefault="0096009A" w:rsidP="000326F7">
            <w:pPr>
              <w:pStyle w:val="Heading1"/>
              <w:outlineLvl w:val="0"/>
              <w:rPr>
                <w:sz w:val="24"/>
                <w:szCs w:val="22"/>
              </w:rPr>
            </w:pPr>
            <w:r w:rsidRPr="00DA5C80">
              <w:rPr>
                <w:b w:val="0"/>
                <w:noProof/>
                <w:sz w:val="20"/>
                <w:szCs w:val="20"/>
              </w:rPr>
              <w:drawing>
                <wp:anchor distT="0" distB="0" distL="114300" distR="114300" simplePos="0" relativeHeight="251658242" behindDoc="0" locked="0" layoutInCell="1" allowOverlap="1" wp14:anchorId="5AD85238" wp14:editId="37D720D6">
                  <wp:simplePos x="0" y="0"/>
                  <wp:positionH relativeFrom="column">
                    <wp:posOffset>4817746</wp:posOffset>
                  </wp:positionH>
                  <wp:positionV relativeFrom="paragraph">
                    <wp:posOffset>-292735</wp:posOffset>
                  </wp:positionV>
                  <wp:extent cx="1875752" cy="1449445"/>
                  <wp:effectExtent l="0" t="0" r="0" b="0"/>
                  <wp:wrapNone/>
                  <wp:docPr id="1" name="Picture 1" descr="C:\Users\katie.cave\Desktop\AH - Logo Col (CMK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cave\Desktop\AH - Logo Col (CMKY)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231" cy="145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6F7" w:rsidRPr="00E806C2">
              <w:rPr>
                <w:sz w:val="24"/>
                <w:szCs w:val="22"/>
              </w:rPr>
              <w:t>ASHGATE HOSPICE</w:t>
            </w:r>
          </w:p>
          <w:p w14:paraId="69A902D5" w14:textId="77777777" w:rsidR="000326F7" w:rsidRPr="00E806C2" w:rsidRDefault="000326F7" w:rsidP="000326F7">
            <w:pPr>
              <w:pStyle w:val="Heading1"/>
              <w:outlineLvl w:val="0"/>
              <w:rPr>
                <w:sz w:val="22"/>
                <w:szCs w:val="22"/>
              </w:rPr>
            </w:pPr>
            <w:r w:rsidRPr="00E806C2">
              <w:rPr>
                <w:sz w:val="24"/>
                <w:szCs w:val="22"/>
              </w:rPr>
              <w:t>EMPLOYMENT APPLICATION FORM</w:t>
            </w:r>
          </w:p>
        </w:tc>
      </w:tr>
      <w:tr w:rsidR="000326F7" w:rsidRPr="00E806C2" w14:paraId="4193DD1A" w14:textId="77777777" w:rsidTr="00FE0422">
        <w:tc>
          <w:tcPr>
            <w:tcW w:w="10682" w:type="dxa"/>
            <w:gridSpan w:val="4"/>
            <w:tcBorders>
              <w:top w:val="nil"/>
              <w:left w:val="nil"/>
              <w:right w:val="nil"/>
            </w:tcBorders>
          </w:tcPr>
          <w:p w14:paraId="5ECB1F13" w14:textId="77777777" w:rsidR="00DA5C80" w:rsidRDefault="00DA5C80" w:rsidP="000326F7">
            <w:pPr>
              <w:tabs>
                <w:tab w:val="left" w:pos="3600"/>
              </w:tabs>
              <w:rPr>
                <w:rFonts w:ascii="Arial" w:hAnsi="Arial" w:cs="Arial"/>
                <w:b/>
                <w:sz w:val="20"/>
                <w:szCs w:val="20"/>
              </w:rPr>
            </w:pPr>
            <w:r>
              <w:rPr>
                <w:rFonts w:ascii="Arial" w:hAnsi="Arial" w:cs="Arial"/>
                <w:b/>
                <w:sz w:val="20"/>
                <w:szCs w:val="20"/>
              </w:rPr>
              <w:t xml:space="preserve">                                 </w:t>
            </w:r>
          </w:p>
          <w:p w14:paraId="317416DC" w14:textId="77777777" w:rsidR="00DA5C80" w:rsidRDefault="00DA5C80" w:rsidP="000326F7">
            <w:pPr>
              <w:tabs>
                <w:tab w:val="left" w:pos="3600"/>
              </w:tabs>
              <w:rPr>
                <w:rFonts w:ascii="Arial" w:hAnsi="Arial" w:cs="Arial"/>
                <w:b/>
                <w:sz w:val="20"/>
                <w:szCs w:val="20"/>
              </w:rPr>
            </w:pPr>
          </w:p>
          <w:p w14:paraId="4D9DD288" w14:textId="77777777" w:rsidR="00DA5C80" w:rsidRDefault="00DA5C80" w:rsidP="000326F7">
            <w:pPr>
              <w:tabs>
                <w:tab w:val="left" w:pos="3600"/>
              </w:tabs>
              <w:rPr>
                <w:rFonts w:ascii="Arial" w:hAnsi="Arial" w:cs="Arial"/>
                <w:b/>
                <w:sz w:val="20"/>
                <w:szCs w:val="20"/>
              </w:rPr>
            </w:pPr>
          </w:p>
          <w:p w14:paraId="3AA298BA" w14:textId="77777777" w:rsidR="00DA5C80" w:rsidRDefault="00DA5C80" w:rsidP="000326F7">
            <w:pPr>
              <w:tabs>
                <w:tab w:val="left" w:pos="3600"/>
              </w:tabs>
              <w:rPr>
                <w:rFonts w:ascii="Arial" w:hAnsi="Arial" w:cs="Arial"/>
                <w:b/>
                <w:sz w:val="20"/>
                <w:szCs w:val="20"/>
              </w:rPr>
            </w:pPr>
          </w:p>
          <w:p w14:paraId="0AC9F1F0" w14:textId="77777777" w:rsidR="000326F7" w:rsidRDefault="000326F7" w:rsidP="00DA5C80">
            <w:pPr>
              <w:tabs>
                <w:tab w:val="left" w:pos="3600"/>
              </w:tabs>
              <w:jc w:val="center"/>
              <w:rPr>
                <w:rFonts w:ascii="Arial" w:hAnsi="Arial" w:cs="Arial"/>
                <w:b/>
                <w:sz w:val="20"/>
                <w:szCs w:val="20"/>
              </w:rPr>
            </w:pPr>
            <w:r w:rsidRPr="00DA5C80">
              <w:rPr>
                <w:rFonts w:ascii="Arial" w:hAnsi="Arial" w:cs="Arial"/>
                <w:b/>
                <w:sz w:val="20"/>
                <w:szCs w:val="20"/>
              </w:rPr>
              <w:t>Please refer to Guidance notes and complete</w:t>
            </w:r>
          </w:p>
          <w:p w14:paraId="005339EA" w14:textId="77777777" w:rsidR="00DA5C80" w:rsidRPr="00DA5C80" w:rsidRDefault="00DA5C80" w:rsidP="00DA5C80">
            <w:pPr>
              <w:tabs>
                <w:tab w:val="left" w:pos="3600"/>
              </w:tabs>
              <w:jc w:val="center"/>
              <w:rPr>
                <w:rFonts w:ascii="Arial" w:hAnsi="Arial" w:cs="Arial"/>
                <w:b/>
                <w:sz w:val="20"/>
                <w:szCs w:val="20"/>
              </w:rPr>
            </w:pPr>
            <w:r>
              <w:rPr>
                <w:rFonts w:ascii="Arial" w:hAnsi="Arial" w:cs="Arial"/>
                <w:b/>
                <w:sz w:val="20"/>
                <w:szCs w:val="20"/>
              </w:rPr>
              <w:t xml:space="preserve">The </w:t>
            </w:r>
            <w:r w:rsidRPr="00DA5C80">
              <w:rPr>
                <w:rFonts w:ascii="Arial" w:hAnsi="Arial" w:cs="Arial"/>
                <w:b/>
                <w:sz w:val="20"/>
                <w:szCs w:val="20"/>
              </w:rPr>
              <w:t>form in black ink</w:t>
            </w:r>
          </w:p>
          <w:p w14:paraId="13E1828E" w14:textId="77777777" w:rsidR="000326F7" w:rsidRPr="00E806C2" w:rsidRDefault="000326F7" w:rsidP="000326F7">
            <w:pPr>
              <w:tabs>
                <w:tab w:val="left" w:pos="3600"/>
              </w:tabs>
              <w:ind w:left="720"/>
              <w:rPr>
                <w:rFonts w:ascii="Arial" w:hAnsi="Arial" w:cs="Arial"/>
              </w:rPr>
            </w:pPr>
          </w:p>
          <w:p w14:paraId="4D5A2C12" w14:textId="77777777" w:rsidR="00FE0422" w:rsidRPr="00DA5C80" w:rsidRDefault="000326F7" w:rsidP="000326F7">
            <w:pPr>
              <w:pStyle w:val="BodyText"/>
              <w:ind w:right="-874"/>
              <w:jc w:val="left"/>
              <w:rPr>
                <w:szCs w:val="20"/>
              </w:rPr>
            </w:pPr>
            <w:r w:rsidRPr="00DA5C80">
              <w:rPr>
                <w:szCs w:val="20"/>
              </w:rPr>
              <w:t xml:space="preserve">Information provided on this application form will be used for recruitment purposes and in the case of candidates </w:t>
            </w:r>
          </w:p>
          <w:p w14:paraId="17599660" w14:textId="77777777" w:rsidR="00FE0422" w:rsidRPr="00DA5C80" w:rsidRDefault="000326F7" w:rsidP="000326F7">
            <w:pPr>
              <w:pStyle w:val="BodyText"/>
              <w:ind w:right="-874"/>
              <w:jc w:val="left"/>
              <w:rPr>
                <w:szCs w:val="20"/>
              </w:rPr>
            </w:pPr>
            <w:r w:rsidRPr="00DA5C80">
              <w:rPr>
                <w:szCs w:val="20"/>
              </w:rPr>
              <w:t xml:space="preserve">selected for employment for personal purposes. Information on candidates not selected for employment will be </w:t>
            </w:r>
          </w:p>
          <w:p w14:paraId="62EA92C7" w14:textId="5C5BDCAF" w:rsidR="00FE0422" w:rsidRPr="00DA5C80" w:rsidRDefault="000326F7" w:rsidP="000326F7">
            <w:pPr>
              <w:pStyle w:val="BodyText"/>
              <w:ind w:right="-874"/>
              <w:jc w:val="left"/>
              <w:rPr>
                <w:szCs w:val="20"/>
              </w:rPr>
            </w:pPr>
            <w:r w:rsidRPr="00DA5C80">
              <w:rPr>
                <w:szCs w:val="20"/>
              </w:rPr>
              <w:t xml:space="preserve">destroyed six months after the application closing date. The information will be stored safely and will not be disclosed </w:t>
            </w:r>
          </w:p>
          <w:p w14:paraId="5C0DB515" w14:textId="77777777" w:rsidR="000326F7" w:rsidRPr="00DA5C80" w:rsidRDefault="000326F7" w:rsidP="000326F7">
            <w:pPr>
              <w:pStyle w:val="BodyText"/>
              <w:ind w:right="-874"/>
              <w:jc w:val="left"/>
              <w:rPr>
                <w:szCs w:val="20"/>
              </w:rPr>
            </w:pPr>
            <w:r w:rsidRPr="00DA5C80">
              <w:rPr>
                <w:szCs w:val="20"/>
              </w:rPr>
              <w:t>to any person/s for any other purposes.</w:t>
            </w:r>
          </w:p>
          <w:p w14:paraId="14E8C9D6" w14:textId="77777777" w:rsidR="00FE0422" w:rsidRPr="00E806C2" w:rsidRDefault="00FE0422" w:rsidP="000326F7">
            <w:pPr>
              <w:pStyle w:val="BodyText"/>
              <w:ind w:right="-874"/>
              <w:jc w:val="left"/>
              <w:rPr>
                <w:sz w:val="22"/>
                <w:szCs w:val="22"/>
              </w:rPr>
            </w:pPr>
          </w:p>
        </w:tc>
      </w:tr>
      <w:tr w:rsidR="000326F7" w:rsidRPr="00E806C2" w14:paraId="7F146EA2" w14:textId="77777777" w:rsidTr="00FE0422">
        <w:tc>
          <w:tcPr>
            <w:tcW w:w="2669" w:type="dxa"/>
            <w:tcBorders>
              <w:bottom w:val="single" w:sz="4" w:space="0" w:color="000000" w:themeColor="text1"/>
            </w:tcBorders>
            <w:vAlign w:val="center"/>
          </w:tcPr>
          <w:p w14:paraId="6095F76C" w14:textId="77777777" w:rsidR="000326F7" w:rsidRPr="00E806C2" w:rsidRDefault="00FE0422" w:rsidP="00FE0422">
            <w:pPr>
              <w:tabs>
                <w:tab w:val="left" w:pos="2717"/>
              </w:tabs>
              <w:rPr>
                <w:rFonts w:ascii="Arial" w:hAnsi="Arial" w:cs="Arial"/>
              </w:rPr>
            </w:pPr>
            <w:r w:rsidRPr="00E806C2">
              <w:rPr>
                <w:rFonts w:ascii="Arial" w:hAnsi="Arial" w:cs="Arial"/>
              </w:rPr>
              <w:t xml:space="preserve">POST APPLIED FOR:                                                                                      </w:t>
            </w:r>
          </w:p>
        </w:tc>
        <w:sdt>
          <w:sdtPr>
            <w:rPr>
              <w:rFonts w:ascii="Arial" w:hAnsi="Arial" w:cs="Arial"/>
            </w:rPr>
            <w:id w:val="1387376345"/>
            <w:lock w:val="sdtLocked"/>
            <w:placeholder>
              <w:docPart w:val="0326D4D3029D4159951511D5E94C4FBD"/>
            </w:placeholder>
            <w:showingPlcHdr/>
          </w:sdtPr>
          <w:sdtContent>
            <w:tc>
              <w:tcPr>
                <w:tcW w:w="2671" w:type="dxa"/>
                <w:tcBorders>
                  <w:bottom w:val="single" w:sz="4" w:space="0" w:color="000000" w:themeColor="text1"/>
                </w:tcBorders>
                <w:vAlign w:val="center"/>
              </w:tcPr>
              <w:p w14:paraId="7441E749" w14:textId="77777777" w:rsidR="000326F7" w:rsidRPr="00E806C2" w:rsidRDefault="001A08D7" w:rsidP="00FE0422">
                <w:pPr>
                  <w:tabs>
                    <w:tab w:val="left" w:pos="2717"/>
                  </w:tabs>
                  <w:rPr>
                    <w:rFonts w:ascii="Arial" w:hAnsi="Arial" w:cs="Arial"/>
                  </w:rPr>
                </w:pPr>
                <w:r w:rsidRPr="00D31047">
                  <w:rPr>
                    <w:rStyle w:val="PlaceholderText"/>
                  </w:rPr>
                  <w:t>Click or tap here to enter text.</w:t>
                </w:r>
              </w:p>
            </w:tc>
          </w:sdtContent>
        </w:sdt>
        <w:tc>
          <w:tcPr>
            <w:tcW w:w="2671" w:type="dxa"/>
            <w:tcBorders>
              <w:bottom w:val="single" w:sz="4" w:space="0" w:color="000000" w:themeColor="text1"/>
            </w:tcBorders>
            <w:vAlign w:val="center"/>
          </w:tcPr>
          <w:p w14:paraId="1F52E1CB" w14:textId="77777777" w:rsidR="00FE0422" w:rsidRPr="00E806C2" w:rsidRDefault="00FE0422" w:rsidP="00FE0422">
            <w:pPr>
              <w:spacing w:before="60"/>
              <w:ind w:right="-335"/>
              <w:rPr>
                <w:rFonts w:ascii="Arial" w:hAnsi="Arial" w:cs="Arial"/>
              </w:rPr>
            </w:pPr>
            <w:r w:rsidRPr="00E806C2">
              <w:rPr>
                <w:rFonts w:ascii="Arial" w:hAnsi="Arial" w:cs="Arial"/>
              </w:rPr>
              <w:t xml:space="preserve">WHERE DID YOU </w:t>
            </w:r>
          </w:p>
          <w:p w14:paraId="49ACEF67" w14:textId="77777777" w:rsidR="000326F7" w:rsidRPr="00E806C2" w:rsidRDefault="00FE0422" w:rsidP="00FE0422">
            <w:pPr>
              <w:tabs>
                <w:tab w:val="left" w:pos="2717"/>
              </w:tabs>
              <w:rPr>
                <w:rFonts w:ascii="Arial" w:hAnsi="Arial" w:cs="Arial"/>
              </w:rPr>
            </w:pPr>
            <w:r w:rsidRPr="00E806C2">
              <w:rPr>
                <w:rFonts w:ascii="Arial" w:hAnsi="Arial" w:cs="Arial"/>
              </w:rPr>
              <w:t>SEE THIS ADVERT:</w:t>
            </w:r>
          </w:p>
        </w:tc>
        <w:sdt>
          <w:sdtPr>
            <w:rPr>
              <w:rFonts w:ascii="Arial" w:hAnsi="Arial" w:cs="Arial"/>
            </w:rPr>
            <w:id w:val="1528301385"/>
            <w:placeholder>
              <w:docPart w:val="EBEF64FD44704F6B8388EE5330F7928A"/>
            </w:placeholder>
            <w:showingPlcHdr/>
          </w:sdtPr>
          <w:sdtContent>
            <w:tc>
              <w:tcPr>
                <w:tcW w:w="2671" w:type="dxa"/>
                <w:tcBorders>
                  <w:bottom w:val="single" w:sz="4" w:space="0" w:color="000000" w:themeColor="text1"/>
                </w:tcBorders>
              </w:tcPr>
              <w:p w14:paraId="0A692746" w14:textId="77777777" w:rsidR="000326F7" w:rsidRPr="00E806C2" w:rsidRDefault="001A08D7" w:rsidP="000326F7">
                <w:pPr>
                  <w:tabs>
                    <w:tab w:val="left" w:pos="2717"/>
                  </w:tabs>
                  <w:rPr>
                    <w:rFonts w:ascii="Arial" w:hAnsi="Arial" w:cs="Arial"/>
                  </w:rPr>
                </w:pPr>
                <w:r w:rsidRPr="00D31047">
                  <w:rPr>
                    <w:rStyle w:val="PlaceholderText"/>
                  </w:rPr>
                  <w:t>Click or tap here to enter text.</w:t>
                </w:r>
              </w:p>
            </w:tc>
          </w:sdtContent>
        </w:sdt>
      </w:tr>
      <w:tr w:rsidR="00FE0422" w:rsidRPr="00E806C2" w14:paraId="6F8666B1" w14:textId="77777777" w:rsidTr="00FE0422">
        <w:tc>
          <w:tcPr>
            <w:tcW w:w="10682" w:type="dxa"/>
            <w:gridSpan w:val="4"/>
            <w:tcBorders>
              <w:left w:val="nil"/>
              <w:right w:val="nil"/>
            </w:tcBorders>
          </w:tcPr>
          <w:p w14:paraId="4DE5449F" w14:textId="77777777" w:rsidR="00FE0422" w:rsidRPr="00E806C2" w:rsidRDefault="00FE0422" w:rsidP="000326F7">
            <w:pPr>
              <w:tabs>
                <w:tab w:val="left" w:pos="2717"/>
              </w:tabs>
              <w:rPr>
                <w:rFonts w:ascii="Arial" w:hAnsi="Arial" w:cs="Arial"/>
              </w:rPr>
            </w:pPr>
          </w:p>
        </w:tc>
      </w:tr>
      <w:tr w:rsidR="00FE0422" w:rsidRPr="00E806C2" w14:paraId="3B000181" w14:textId="77777777" w:rsidTr="00D40F9A">
        <w:tc>
          <w:tcPr>
            <w:tcW w:w="10682" w:type="dxa"/>
            <w:gridSpan w:val="4"/>
          </w:tcPr>
          <w:p w14:paraId="121E99D3" w14:textId="77777777" w:rsidR="00FE0422" w:rsidRPr="00E806C2" w:rsidRDefault="00FE0422" w:rsidP="00FE0422">
            <w:pPr>
              <w:tabs>
                <w:tab w:val="left" w:pos="2717"/>
              </w:tabs>
              <w:rPr>
                <w:rFonts w:ascii="Arial" w:hAnsi="Arial" w:cs="Arial"/>
              </w:rPr>
            </w:pPr>
            <w:r w:rsidRPr="00E806C2">
              <w:rPr>
                <w:rFonts w:ascii="Arial" w:hAnsi="Arial" w:cs="Arial"/>
                <w:b/>
              </w:rPr>
              <w:t>PERSONAL DETAILS</w:t>
            </w:r>
          </w:p>
        </w:tc>
      </w:tr>
      <w:tr w:rsidR="00FE0422" w:rsidRPr="00E806C2" w14:paraId="7EDFCE9D" w14:textId="77777777" w:rsidTr="00D40F9A">
        <w:tc>
          <w:tcPr>
            <w:tcW w:w="10682" w:type="dxa"/>
            <w:gridSpan w:val="4"/>
          </w:tcPr>
          <w:p w14:paraId="0A468124" w14:textId="77777777" w:rsidR="00FE0422" w:rsidRPr="00E806C2" w:rsidRDefault="00FE0422" w:rsidP="00FE0422">
            <w:pPr>
              <w:spacing w:before="120"/>
              <w:rPr>
                <w:rFonts w:ascii="Arial" w:hAnsi="Arial" w:cs="Arial"/>
              </w:rPr>
            </w:pPr>
            <w:r w:rsidRPr="00E806C2">
              <w:rPr>
                <w:rFonts w:ascii="Arial" w:hAnsi="Arial" w:cs="Arial"/>
              </w:rPr>
              <w:t xml:space="preserve">SURNAME: </w:t>
            </w:r>
            <w:sdt>
              <w:sdtPr>
                <w:rPr>
                  <w:rFonts w:ascii="Arial" w:hAnsi="Arial" w:cs="Arial"/>
                </w:rPr>
                <w:id w:val="2102909238"/>
                <w:placeholder>
                  <w:docPart w:val="1C00D12E1314484AA367CA39212BCB0B"/>
                </w:placeholder>
                <w:showingPlcHdr/>
              </w:sdtPr>
              <w:sdtContent>
                <w:r w:rsidR="001A08D7" w:rsidRPr="00D31047">
                  <w:rPr>
                    <w:rStyle w:val="PlaceholderText"/>
                  </w:rPr>
                  <w:t>Click or tap here to enter text.</w:t>
                </w:r>
              </w:sdtContent>
            </w:sdt>
            <w:r w:rsidRPr="00E806C2">
              <w:rPr>
                <w:rFonts w:ascii="Arial" w:hAnsi="Arial" w:cs="Arial"/>
              </w:rPr>
              <w:t xml:space="preserve">           FORENAME:</w:t>
            </w:r>
            <w:r w:rsidR="00703A43">
              <w:rPr>
                <w:rFonts w:ascii="Arial" w:hAnsi="Arial" w:cs="Arial"/>
              </w:rPr>
              <w:t xml:space="preserve"> </w:t>
            </w:r>
            <w:sdt>
              <w:sdtPr>
                <w:rPr>
                  <w:rFonts w:ascii="Arial" w:hAnsi="Arial" w:cs="Arial"/>
                </w:rPr>
                <w:id w:val="1498148858"/>
                <w:placeholder>
                  <w:docPart w:val="1D1D50EE60E04970BEE8A98750D1BF92"/>
                </w:placeholder>
                <w:showingPlcHdr/>
              </w:sdtPr>
              <w:sdtContent>
                <w:r w:rsidR="001A08D7" w:rsidRPr="00D31047">
                  <w:rPr>
                    <w:rStyle w:val="PlaceholderText"/>
                  </w:rPr>
                  <w:t>Click or tap here to enter text.</w:t>
                </w:r>
              </w:sdtContent>
            </w:sdt>
            <w:r w:rsidRPr="00E806C2">
              <w:rPr>
                <w:rFonts w:ascii="Arial" w:hAnsi="Arial" w:cs="Arial"/>
              </w:rPr>
              <w:t xml:space="preserve">                                    Mr/Miss/Mrs/Ms/Dr/Prof/Other:  </w:t>
            </w:r>
            <w:sdt>
              <w:sdtPr>
                <w:rPr>
                  <w:rFonts w:ascii="Arial" w:hAnsi="Arial" w:cs="Arial"/>
                </w:rPr>
                <w:id w:val="-1192987303"/>
                <w:placeholder>
                  <w:docPart w:val="833C5115DC344C81B5386070F67497E7"/>
                </w:placeholder>
                <w:showingPlcHdr/>
              </w:sdtPr>
              <w:sdtContent>
                <w:r w:rsidR="001A08D7" w:rsidRPr="00D31047">
                  <w:rPr>
                    <w:rStyle w:val="PlaceholderText"/>
                  </w:rPr>
                  <w:t>Click or tap here to enter text.</w:t>
                </w:r>
              </w:sdtContent>
            </w:sdt>
          </w:p>
          <w:p w14:paraId="4DD4FC4C" w14:textId="77777777" w:rsidR="00FE0422" w:rsidRPr="00E806C2" w:rsidRDefault="00FE0422" w:rsidP="00FE0422">
            <w:pPr>
              <w:tabs>
                <w:tab w:val="left" w:pos="2242"/>
              </w:tabs>
              <w:rPr>
                <w:rFonts w:ascii="Arial" w:hAnsi="Arial" w:cs="Arial"/>
                <w:b/>
              </w:rPr>
            </w:pPr>
          </w:p>
        </w:tc>
      </w:tr>
      <w:tr w:rsidR="00FE0422" w:rsidRPr="00E806C2" w14:paraId="266545C4" w14:textId="77777777" w:rsidTr="00FE0422">
        <w:trPr>
          <w:trHeight w:val="566"/>
        </w:trPr>
        <w:tc>
          <w:tcPr>
            <w:tcW w:w="5340" w:type="dxa"/>
            <w:gridSpan w:val="2"/>
            <w:vMerge w:val="restart"/>
          </w:tcPr>
          <w:p w14:paraId="6B066986" w14:textId="77777777" w:rsidR="00E806C2" w:rsidRDefault="00E806C2" w:rsidP="00FE0422">
            <w:pPr>
              <w:tabs>
                <w:tab w:val="left" w:pos="2717"/>
              </w:tabs>
              <w:rPr>
                <w:rFonts w:ascii="Arial" w:hAnsi="Arial" w:cs="Arial"/>
              </w:rPr>
            </w:pPr>
          </w:p>
          <w:p w14:paraId="700B29B2" w14:textId="77777777" w:rsidR="00FE0422" w:rsidRPr="00E806C2" w:rsidRDefault="00FE0422" w:rsidP="00FE0422">
            <w:pPr>
              <w:tabs>
                <w:tab w:val="left" w:pos="2717"/>
              </w:tabs>
              <w:rPr>
                <w:rFonts w:ascii="Arial" w:hAnsi="Arial" w:cs="Arial"/>
              </w:rPr>
            </w:pPr>
            <w:r w:rsidRPr="00E806C2">
              <w:rPr>
                <w:rFonts w:ascii="Arial" w:hAnsi="Arial" w:cs="Arial"/>
              </w:rPr>
              <w:t xml:space="preserve">ADDRESS:                        </w:t>
            </w:r>
          </w:p>
          <w:sdt>
            <w:sdtPr>
              <w:rPr>
                <w:rFonts w:ascii="Arial" w:hAnsi="Arial" w:cs="Arial"/>
              </w:rPr>
              <w:id w:val="934946824"/>
              <w:placeholder>
                <w:docPart w:val="1EDBD442819E4D1D9BFFDD268BA75CD6"/>
              </w:placeholder>
              <w:showingPlcHdr/>
            </w:sdtPr>
            <w:sdtContent>
              <w:p w14:paraId="774B80C8" w14:textId="77777777" w:rsidR="00FE0422" w:rsidRPr="00E806C2" w:rsidRDefault="001A08D7" w:rsidP="00FE0422">
                <w:pPr>
                  <w:tabs>
                    <w:tab w:val="left" w:pos="2717"/>
                  </w:tabs>
                  <w:rPr>
                    <w:rFonts w:ascii="Arial" w:hAnsi="Arial" w:cs="Arial"/>
                  </w:rPr>
                </w:pPr>
                <w:r w:rsidRPr="00D31047">
                  <w:rPr>
                    <w:rStyle w:val="PlaceholderText"/>
                  </w:rPr>
                  <w:t>Click or tap here to enter text.</w:t>
                </w:r>
              </w:p>
            </w:sdtContent>
          </w:sdt>
          <w:p w14:paraId="269860E2" w14:textId="77777777" w:rsidR="00FE0422" w:rsidRPr="00E806C2" w:rsidRDefault="00FE0422" w:rsidP="00FE0422">
            <w:pPr>
              <w:tabs>
                <w:tab w:val="left" w:pos="2717"/>
              </w:tabs>
              <w:rPr>
                <w:rFonts w:ascii="Arial" w:hAnsi="Arial" w:cs="Arial"/>
              </w:rPr>
            </w:pPr>
          </w:p>
          <w:p w14:paraId="3EC98B0E" w14:textId="77777777" w:rsidR="00FE0422" w:rsidRPr="00E806C2" w:rsidRDefault="00FE0422" w:rsidP="00FE0422">
            <w:pPr>
              <w:tabs>
                <w:tab w:val="left" w:pos="2717"/>
              </w:tabs>
              <w:rPr>
                <w:rFonts w:ascii="Arial" w:hAnsi="Arial" w:cs="Arial"/>
              </w:rPr>
            </w:pPr>
          </w:p>
          <w:p w14:paraId="54E86077" w14:textId="77777777" w:rsidR="00FE0422" w:rsidRDefault="00FE0422" w:rsidP="00FE0422">
            <w:pPr>
              <w:tabs>
                <w:tab w:val="left" w:pos="2717"/>
              </w:tabs>
              <w:rPr>
                <w:rFonts w:ascii="Arial" w:hAnsi="Arial" w:cs="Arial"/>
              </w:rPr>
            </w:pPr>
          </w:p>
          <w:p w14:paraId="71C9A0E6" w14:textId="77777777" w:rsidR="00E806C2" w:rsidRDefault="00E806C2" w:rsidP="00FE0422">
            <w:pPr>
              <w:tabs>
                <w:tab w:val="left" w:pos="2717"/>
              </w:tabs>
              <w:rPr>
                <w:rFonts w:ascii="Arial" w:hAnsi="Arial" w:cs="Arial"/>
              </w:rPr>
            </w:pPr>
          </w:p>
          <w:p w14:paraId="5F2E986E" w14:textId="77777777" w:rsidR="00E806C2" w:rsidRPr="00E806C2" w:rsidRDefault="00E806C2" w:rsidP="00FE0422">
            <w:pPr>
              <w:tabs>
                <w:tab w:val="left" w:pos="2717"/>
              </w:tabs>
              <w:rPr>
                <w:rFonts w:ascii="Arial" w:hAnsi="Arial" w:cs="Arial"/>
              </w:rPr>
            </w:pPr>
          </w:p>
          <w:p w14:paraId="199A9DFD" w14:textId="77777777" w:rsidR="00FE0422" w:rsidRPr="00E806C2" w:rsidRDefault="00FE0422" w:rsidP="00FE0422">
            <w:pPr>
              <w:tabs>
                <w:tab w:val="left" w:pos="2717"/>
              </w:tabs>
              <w:rPr>
                <w:rFonts w:ascii="Arial" w:hAnsi="Arial" w:cs="Arial"/>
              </w:rPr>
            </w:pPr>
          </w:p>
          <w:p w14:paraId="5BABA735" w14:textId="77777777" w:rsidR="00FE0422" w:rsidRPr="00E806C2" w:rsidRDefault="00FE0422" w:rsidP="00FE0422">
            <w:pPr>
              <w:tabs>
                <w:tab w:val="left" w:pos="2717"/>
              </w:tabs>
              <w:rPr>
                <w:rFonts w:ascii="Arial" w:hAnsi="Arial" w:cs="Arial"/>
              </w:rPr>
            </w:pPr>
            <w:r w:rsidRPr="00E806C2">
              <w:rPr>
                <w:rFonts w:ascii="Arial" w:hAnsi="Arial" w:cs="Arial"/>
              </w:rPr>
              <w:t>POSTCODE:</w:t>
            </w:r>
            <w:sdt>
              <w:sdtPr>
                <w:rPr>
                  <w:rFonts w:ascii="Arial" w:hAnsi="Arial" w:cs="Arial"/>
                </w:rPr>
                <w:id w:val="-1833987883"/>
                <w:placeholder>
                  <w:docPart w:val="74D57134D7674353A07539E441823F4F"/>
                </w:placeholder>
                <w:showingPlcHdr/>
              </w:sdtPr>
              <w:sdtContent>
                <w:r w:rsidR="001A08D7" w:rsidRPr="00D31047">
                  <w:rPr>
                    <w:rStyle w:val="PlaceholderText"/>
                  </w:rPr>
                  <w:t>Click or tap here to enter text.</w:t>
                </w:r>
              </w:sdtContent>
            </w:sdt>
          </w:p>
          <w:p w14:paraId="633A9436" w14:textId="77777777" w:rsidR="00FE0422" w:rsidRPr="00E806C2" w:rsidRDefault="00FE0422" w:rsidP="00FE0422">
            <w:pPr>
              <w:tabs>
                <w:tab w:val="left" w:pos="2717"/>
              </w:tabs>
              <w:rPr>
                <w:rFonts w:ascii="Arial" w:hAnsi="Arial" w:cs="Arial"/>
              </w:rPr>
            </w:pPr>
            <w:r w:rsidRPr="00E806C2">
              <w:rPr>
                <w:rFonts w:ascii="Arial" w:hAnsi="Arial" w:cs="Arial"/>
              </w:rPr>
              <w:t xml:space="preserve">                                              </w:t>
            </w:r>
          </w:p>
        </w:tc>
        <w:tc>
          <w:tcPr>
            <w:tcW w:w="5342" w:type="dxa"/>
            <w:gridSpan w:val="2"/>
            <w:vAlign w:val="center"/>
          </w:tcPr>
          <w:p w14:paraId="5954D466" w14:textId="77777777" w:rsidR="00FE0422" w:rsidRPr="00E806C2" w:rsidRDefault="00FE0422" w:rsidP="00FE0422">
            <w:pPr>
              <w:tabs>
                <w:tab w:val="left" w:pos="2717"/>
              </w:tabs>
              <w:rPr>
                <w:rFonts w:ascii="Arial" w:hAnsi="Arial" w:cs="Arial"/>
              </w:rPr>
            </w:pPr>
            <w:r w:rsidRPr="00E806C2">
              <w:rPr>
                <w:rFonts w:ascii="Arial" w:hAnsi="Arial" w:cs="Arial"/>
              </w:rPr>
              <w:t>Day Tel No</w:t>
            </w:r>
            <w:r w:rsidR="00E806C2">
              <w:rPr>
                <w:rFonts w:ascii="Arial" w:hAnsi="Arial" w:cs="Arial"/>
              </w:rPr>
              <w:t>:</w:t>
            </w:r>
            <w:sdt>
              <w:sdtPr>
                <w:rPr>
                  <w:rFonts w:ascii="Arial" w:hAnsi="Arial" w:cs="Arial"/>
                </w:rPr>
                <w:id w:val="-1435975491"/>
                <w:placeholder>
                  <w:docPart w:val="90BDEC16CE9A43D78D068530FD62D091"/>
                </w:placeholder>
                <w:showingPlcHdr/>
              </w:sdtPr>
              <w:sdtContent>
                <w:r w:rsidR="001A08D7" w:rsidRPr="00D31047">
                  <w:rPr>
                    <w:rStyle w:val="PlaceholderText"/>
                  </w:rPr>
                  <w:t>Click or tap here to enter text.</w:t>
                </w:r>
              </w:sdtContent>
            </w:sdt>
          </w:p>
        </w:tc>
      </w:tr>
      <w:tr w:rsidR="00FE0422" w:rsidRPr="00E806C2" w14:paraId="3619F99D" w14:textId="77777777" w:rsidTr="00FE0422">
        <w:trPr>
          <w:trHeight w:val="566"/>
        </w:trPr>
        <w:tc>
          <w:tcPr>
            <w:tcW w:w="5340" w:type="dxa"/>
            <w:gridSpan w:val="2"/>
            <w:vMerge/>
          </w:tcPr>
          <w:p w14:paraId="16323B95" w14:textId="77777777" w:rsidR="00FE0422" w:rsidRPr="00E806C2" w:rsidRDefault="00FE0422" w:rsidP="00FE0422">
            <w:pPr>
              <w:tabs>
                <w:tab w:val="left" w:pos="2717"/>
              </w:tabs>
              <w:rPr>
                <w:rFonts w:ascii="Arial" w:hAnsi="Arial" w:cs="Arial"/>
              </w:rPr>
            </w:pPr>
          </w:p>
        </w:tc>
        <w:tc>
          <w:tcPr>
            <w:tcW w:w="5342" w:type="dxa"/>
            <w:gridSpan w:val="2"/>
            <w:vAlign w:val="center"/>
          </w:tcPr>
          <w:p w14:paraId="202492A1" w14:textId="77777777" w:rsidR="00FE0422" w:rsidRPr="00E806C2" w:rsidRDefault="00FE0422" w:rsidP="00FE0422">
            <w:pPr>
              <w:tabs>
                <w:tab w:val="left" w:pos="2717"/>
              </w:tabs>
              <w:rPr>
                <w:rFonts w:ascii="Arial" w:hAnsi="Arial" w:cs="Arial"/>
              </w:rPr>
            </w:pPr>
            <w:r w:rsidRPr="00E806C2">
              <w:rPr>
                <w:rFonts w:ascii="Arial" w:hAnsi="Arial" w:cs="Arial"/>
              </w:rPr>
              <w:t>Evening Tel No</w:t>
            </w:r>
            <w:r w:rsidR="00E806C2">
              <w:rPr>
                <w:rFonts w:ascii="Arial" w:hAnsi="Arial" w:cs="Arial"/>
              </w:rPr>
              <w:t>:</w:t>
            </w:r>
            <w:sdt>
              <w:sdtPr>
                <w:rPr>
                  <w:rFonts w:ascii="Arial" w:hAnsi="Arial" w:cs="Arial"/>
                </w:rPr>
                <w:id w:val="-512991713"/>
                <w:placeholder>
                  <w:docPart w:val="D28EBB11BB8A4956AE81A87DB8B672BD"/>
                </w:placeholder>
                <w:showingPlcHdr/>
              </w:sdtPr>
              <w:sdtContent>
                <w:r w:rsidR="001A08D7" w:rsidRPr="00D31047">
                  <w:rPr>
                    <w:rStyle w:val="PlaceholderText"/>
                  </w:rPr>
                  <w:t>Click or tap here to enter text.</w:t>
                </w:r>
              </w:sdtContent>
            </w:sdt>
          </w:p>
        </w:tc>
      </w:tr>
      <w:tr w:rsidR="00FE0422" w:rsidRPr="00E806C2" w14:paraId="23F75583" w14:textId="77777777" w:rsidTr="00FE0422">
        <w:trPr>
          <w:trHeight w:val="566"/>
        </w:trPr>
        <w:tc>
          <w:tcPr>
            <w:tcW w:w="5340" w:type="dxa"/>
            <w:gridSpan w:val="2"/>
            <w:vMerge/>
          </w:tcPr>
          <w:p w14:paraId="1D89CEAF" w14:textId="77777777" w:rsidR="00FE0422" w:rsidRPr="00E806C2" w:rsidRDefault="00FE0422" w:rsidP="00FE0422">
            <w:pPr>
              <w:tabs>
                <w:tab w:val="left" w:pos="2717"/>
              </w:tabs>
              <w:rPr>
                <w:rFonts w:ascii="Arial" w:hAnsi="Arial" w:cs="Arial"/>
              </w:rPr>
            </w:pPr>
          </w:p>
        </w:tc>
        <w:tc>
          <w:tcPr>
            <w:tcW w:w="5342" w:type="dxa"/>
            <w:gridSpan w:val="2"/>
            <w:vAlign w:val="center"/>
          </w:tcPr>
          <w:p w14:paraId="4ACAD076" w14:textId="77777777" w:rsidR="00FE0422" w:rsidRPr="00E806C2" w:rsidRDefault="00FE0422" w:rsidP="00FE0422">
            <w:pPr>
              <w:rPr>
                <w:rFonts w:ascii="Arial" w:hAnsi="Arial" w:cs="Arial"/>
              </w:rPr>
            </w:pPr>
            <w:r w:rsidRPr="00E806C2">
              <w:rPr>
                <w:rFonts w:ascii="Arial" w:hAnsi="Arial" w:cs="Arial"/>
              </w:rPr>
              <w:t xml:space="preserve">Email: </w:t>
            </w:r>
            <w:sdt>
              <w:sdtPr>
                <w:rPr>
                  <w:rFonts w:ascii="Arial" w:hAnsi="Arial" w:cs="Arial"/>
                </w:rPr>
                <w:id w:val="1185948863"/>
                <w:placeholder>
                  <w:docPart w:val="F9775EF8ED9B4E66B97591EC7215DF49"/>
                </w:placeholder>
                <w:showingPlcHdr/>
              </w:sdtPr>
              <w:sdtContent>
                <w:r w:rsidR="001A08D7" w:rsidRPr="00D31047">
                  <w:rPr>
                    <w:rStyle w:val="PlaceholderText"/>
                  </w:rPr>
                  <w:t>Click or tap here to enter text.</w:t>
                </w:r>
              </w:sdtContent>
            </w:sdt>
          </w:p>
          <w:p w14:paraId="61AC243E" w14:textId="77777777" w:rsidR="00FE0422" w:rsidRPr="00E806C2" w:rsidRDefault="00FE0422" w:rsidP="00FE0422">
            <w:pPr>
              <w:tabs>
                <w:tab w:val="left" w:pos="2717"/>
              </w:tabs>
              <w:rPr>
                <w:rFonts w:ascii="Arial" w:hAnsi="Arial" w:cs="Arial"/>
              </w:rPr>
            </w:pPr>
          </w:p>
        </w:tc>
      </w:tr>
    </w:tbl>
    <w:p w14:paraId="62984726" w14:textId="77777777" w:rsidR="00FE0422" w:rsidRPr="00E806C2" w:rsidRDefault="00FE0422"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5229"/>
        <w:gridCol w:w="5227"/>
      </w:tblGrid>
      <w:tr w:rsidR="006C671B" w:rsidRPr="00E806C2" w14:paraId="01A6DC4C" w14:textId="77777777" w:rsidTr="00F7208D">
        <w:tc>
          <w:tcPr>
            <w:tcW w:w="10682" w:type="dxa"/>
            <w:gridSpan w:val="2"/>
            <w:tcBorders>
              <w:bottom w:val="single" w:sz="4" w:space="0" w:color="000000" w:themeColor="text1"/>
            </w:tcBorders>
          </w:tcPr>
          <w:p w14:paraId="06EE5E5D" w14:textId="77777777" w:rsidR="006C671B" w:rsidRPr="00E806C2" w:rsidRDefault="006C671B" w:rsidP="006C671B">
            <w:pPr>
              <w:tabs>
                <w:tab w:val="left" w:pos="2717"/>
              </w:tabs>
              <w:jc w:val="both"/>
              <w:rPr>
                <w:rFonts w:ascii="Arial" w:hAnsi="Arial" w:cs="Arial"/>
                <w:b/>
              </w:rPr>
            </w:pPr>
            <w:r w:rsidRPr="00E806C2">
              <w:rPr>
                <w:rFonts w:ascii="Arial" w:hAnsi="Arial" w:cs="Arial"/>
                <w:b/>
              </w:rPr>
              <w:t>REFERENCES</w:t>
            </w:r>
          </w:p>
        </w:tc>
      </w:tr>
      <w:tr w:rsidR="006C671B" w:rsidRPr="00E806C2" w14:paraId="6A3D5672" w14:textId="77777777" w:rsidTr="00F7208D">
        <w:tc>
          <w:tcPr>
            <w:tcW w:w="10682" w:type="dxa"/>
            <w:gridSpan w:val="2"/>
            <w:tcBorders>
              <w:bottom w:val="nil"/>
            </w:tcBorders>
          </w:tcPr>
          <w:p w14:paraId="795E0029" w14:textId="77777777" w:rsidR="005510C0" w:rsidRDefault="005510C0" w:rsidP="006C671B">
            <w:pPr>
              <w:spacing w:before="60"/>
              <w:rPr>
                <w:rFonts w:ascii="Arial" w:hAnsi="Arial" w:cs="Arial"/>
              </w:rPr>
            </w:pPr>
          </w:p>
          <w:p w14:paraId="263919B6" w14:textId="77777777" w:rsidR="006C671B" w:rsidRPr="00E806C2" w:rsidRDefault="006C671B" w:rsidP="006C671B">
            <w:pPr>
              <w:spacing w:before="60"/>
              <w:rPr>
                <w:rFonts w:ascii="Arial" w:hAnsi="Arial" w:cs="Arial"/>
              </w:rPr>
            </w:pPr>
            <w:r w:rsidRPr="00E806C2">
              <w:rPr>
                <w:rFonts w:ascii="Arial" w:hAnsi="Arial" w:cs="Arial"/>
              </w:rPr>
              <w:t xml:space="preserve">Please give the name, title and address of two referees. </w:t>
            </w:r>
          </w:p>
          <w:p w14:paraId="779C2106" w14:textId="77777777" w:rsidR="006C671B" w:rsidRPr="00E806C2" w:rsidRDefault="006C671B" w:rsidP="006C671B">
            <w:pPr>
              <w:rPr>
                <w:rFonts w:ascii="Arial" w:hAnsi="Arial" w:cs="Arial"/>
              </w:rPr>
            </w:pPr>
            <w:r w:rsidRPr="00E806C2">
              <w:rPr>
                <w:rFonts w:ascii="Arial" w:hAnsi="Arial" w:cs="Arial"/>
              </w:rPr>
              <w:t xml:space="preserve">This should include your present or last employer if currently unemployed. </w:t>
            </w:r>
          </w:p>
          <w:p w14:paraId="3BABCF14" w14:textId="77777777" w:rsidR="006C671B" w:rsidRPr="00E806C2" w:rsidRDefault="006C671B" w:rsidP="006C671B">
            <w:pPr>
              <w:rPr>
                <w:rFonts w:ascii="Arial" w:hAnsi="Arial" w:cs="Arial"/>
              </w:rPr>
            </w:pPr>
          </w:p>
          <w:p w14:paraId="4933FB52" w14:textId="4A220BA8" w:rsidR="00E806C2" w:rsidRPr="00E806C2" w:rsidRDefault="006C671B" w:rsidP="006C671B">
            <w:pPr>
              <w:rPr>
                <w:rFonts w:ascii="Arial" w:hAnsi="Arial" w:cs="Arial"/>
              </w:rPr>
            </w:pPr>
            <w:r w:rsidRPr="00E806C2">
              <w:rPr>
                <w:rFonts w:ascii="Arial" w:hAnsi="Arial" w:cs="Arial"/>
              </w:rPr>
              <w:t>If you are selected for interview do you have any objection to the Hospice contacting you</w:t>
            </w:r>
            <w:r w:rsidR="004E319A">
              <w:rPr>
                <w:rFonts w:ascii="Arial" w:hAnsi="Arial" w:cs="Arial"/>
              </w:rPr>
              <w:t xml:space="preserve"> r</w:t>
            </w:r>
            <w:r w:rsidRPr="00E806C2">
              <w:rPr>
                <w:rFonts w:ascii="Arial" w:hAnsi="Arial" w:cs="Arial"/>
              </w:rPr>
              <w:t>eferees beforehand?</w:t>
            </w:r>
          </w:p>
        </w:tc>
      </w:tr>
      <w:tr w:rsidR="00F7208D" w:rsidRPr="00E806C2" w14:paraId="20D49B17" w14:textId="77777777" w:rsidTr="00F7208D">
        <w:tc>
          <w:tcPr>
            <w:tcW w:w="5341" w:type="dxa"/>
            <w:tcBorders>
              <w:top w:val="nil"/>
              <w:bottom w:val="nil"/>
              <w:right w:val="nil"/>
            </w:tcBorders>
          </w:tcPr>
          <w:p w14:paraId="4E2A5590" w14:textId="77777777" w:rsidR="00F7208D" w:rsidRPr="00E806C2" w:rsidRDefault="00F7208D" w:rsidP="000326F7">
            <w:pPr>
              <w:tabs>
                <w:tab w:val="left" w:pos="2717"/>
              </w:tabs>
              <w:rPr>
                <w:rFonts w:ascii="Arial" w:hAnsi="Arial" w:cs="Arial"/>
              </w:rPr>
            </w:pPr>
            <w:r w:rsidRPr="00E806C2">
              <w:rPr>
                <w:rFonts w:ascii="Arial" w:hAnsi="Arial" w:cs="Arial"/>
              </w:rPr>
              <w:t xml:space="preserve">YES </w:t>
            </w:r>
            <w:sdt>
              <w:sdtPr>
                <w:rPr>
                  <w:rFonts w:ascii="Arial" w:hAnsi="Arial" w:cs="Arial"/>
                  <w:sz w:val="40"/>
                  <w:szCs w:val="40"/>
                </w:rPr>
                <w:id w:val="-1993778585"/>
                <w14:checkbox>
                  <w14:checked w14:val="0"/>
                  <w14:checkedState w14:val="00FE" w14:font="Wingdings"/>
                  <w14:uncheckedState w14:val="2610" w14:font="MS Gothic"/>
                </w14:checkbox>
              </w:sdtPr>
              <w:sdtContent>
                <w:r w:rsidR="001A08D7" w:rsidRPr="00F129AB">
                  <w:rPr>
                    <w:rFonts w:ascii="MS Gothic" w:eastAsia="MS Gothic" w:hAnsi="MS Gothic" w:cs="Arial" w:hint="eastAsia"/>
                    <w:sz w:val="40"/>
                    <w:szCs w:val="40"/>
                  </w:rPr>
                  <w:t>☐</w:t>
                </w:r>
              </w:sdtContent>
            </w:sdt>
            <w:r w:rsidRPr="00F129AB">
              <w:rPr>
                <w:rFonts w:ascii="Arial" w:hAnsi="Arial" w:cs="Arial"/>
                <w:sz w:val="36"/>
                <w:szCs w:val="36"/>
              </w:rPr>
              <w:t xml:space="preserve">    </w:t>
            </w:r>
            <w:r w:rsidRPr="00E806C2">
              <w:rPr>
                <w:rFonts w:ascii="Arial" w:hAnsi="Arial" w:cs="Arial"/>
              </w:rPr>
              <w:t xml:space="preserve">NO </w:t>
            </w:r>
            <w:sdt>
              <w:sdtPr>
                <w:rPr>
                  <w:rFonts w:ascii="Arial" w:hAnsi="Arial" w:cs="Arial"/>
                  <w:sz w:val="40"/>
                  <w:szCs w:val="40"/>
                </w:rPr>
                <w:id w:val="-35127792"/>
                <w14:checkbox>
                  <w14:checked w14:val="0"/>
                  <w14:checkedState w14:val="00FE" w14:font="Wingdings"/>
                  <w14:uncheckedState w14:val="2610" w14:font="MS Gothic"/>
                </w14:checkbox>
              </w:sdtPr>
              <w:sdtContent>
                <w:r w:rsidR="00F129AB">
                  <w:rPr>
                    <w:rFonts w:ascii="MS Gothic" w:eastAsia="MS Gothic" w:hAnsi="MS Gothic" w:cs="Arial" w:hint="eastAsia"/>
                    <w:sz w:val="40"/>
                    <w:szCs w:val="40"/>
                  </w:rPr>
                  <w:t>☐</w:t>
                </w:r>
              </w:sdtContent>
            </w:sdt>
            <w:r w:rsidRPr="00E806C2">
              <w:rPr>
                <w:rFonts w:ascii="Arial" w:hAnsi="Arial" w:cs="Arial"/>
              </w:rPr>
              <w:t xml:space="preserve">                                                          </w:t>
            </w:r>
          </w:p>
        </w:tc>
        <w:tc>
          <w:tcPr>
            <w:tcW w:w="5341" w:type="dxa"/>
            <w:tcBorders>
              <w:top w:val="nil"/>
              <w:left w:val="nil"/>
              <w:bottom w:val="nil"/>
            </w:tcBorders>
          </w:tcPr>
          <w:p w14:paraId="492162B5" w14:textId="77777777" w:rsidR="00F7208D" w:rsidRPr="00E806C2" w:rsidRDefault="00F7208D" w:rsidP="00D40F9A">
            <w:pPr>
              <w:tabs>
                <w:tab w:val="left" w:pos="2717"/>
              </w:tabs>
              <w:rPr>
                <w:rFonts w:ascii="Arial" w:hAnsi="Arial" w:cs="Arial"/>
              </w:rPr>
            </w:pPr>
            <w:r w:rsidRPr="00E806C2">
              <w:rPr>
                <w:rFonts w:ascii="Arial" w:hAnsi="Arial" w:cs="Arial"/>
              </w:rPr>
              <w:t xml:space="preserve">YES </w:t>
            </w:r>
            <w:sdt>
              <w:sdtPr>
                <w:rPr>
                  <w:rFonts w:ascii="Arial" w:hAnsi="Arial" w:cs="Arial"/>
                  <w:sz w:val="40"/>
                  <w:szCs w:val="40"/>
                </w:rPr>
                <w:id w:val="-1300987744"/>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Pr="00E806C2">
              <w:rPr>
                <w:rFonts w:ascii="Arial" w:hAnsi="Arial" w:cs="Arial"/>
              </w:rPr>
              <w:t xml:space="preserve">   NO </w:t>
            </w:r>
            <w:sdt>
              <w:sdtPr>
                <w:rPr>
                  <w:rFonts w:ascii="Arial" w:hAnsi="Arial" w:cs="Arial"/>
                  <w:sz w:val="40"/>
                  <w:szCs w:val="40"/>
                </w:rPr>
                <w:id w:val="-1252736181"/>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Pr="00E806C2">
              <w:rPr>
                <w:rFonts w:ascii="Arial" w:hAnsi="Arial" w:cs="Arial"/>
              </w:rPr>
              <w:t xml:space="preserve">                                                      </w:t>
            </w:r>
          </w:p>
        </w:tc>
      </w:tr>
      <w:tr w:rsidR="00F7208D" w:rsidRPr="00E806C2" w14:paraId="1DBA31D9" w14:textId="77777777" w:rsidTr="00F7208D">
        <w:tc>
          <w:tcPr>
            <w:tcW w:w="5341" w:type="dxa"/>
            <w:tcBorders>
              <w:top w:val="nil"/>
              <w:bottom w:val="nil"/>
              <w:right w:val="nil"/>
            </w:tcBorders>
          </w:tcPr>
          <w:p w14:paraId="174E72F6" w14:textId="77777777" w:rsidR="00F7208D" w:rsidRPr="00E806C2" w:rsidRDefault="00F7208D" w:rsidP="000326F7">
            <w:pPr>
              <w:tabs>
                <w:tab w:val="left" w:pos="2717"/>
              </w:tabs>
              <w:rPr>
                <w:rFonts w:ascii="Arial" w:hAnsi="Arial" w:cs="Arial"/>
              </w:rPr>
            </w:pPr>
            <w:r w:rsidRPr="00E806C2">
              <w:rPr>
                <w:rFonts w:ascii="Arial" w:hAnsi="Arial" w:cs="Arial"/>
                <w:b/>
              </w:rPr>
              <w:t>Referee 1</w:t>
            </w:r>
            <w:r w:rsidRPr="00E806C2">
              <w:rPr>
                <w:rFonts w:ascii="Arial" w:hAnsi="Arial" w:cs="Arial"/>
              </w:rPr>
              <w:t xml:space="preserve"> ( Most recent employer) </w:t>
            </w:r>
          </w:p>
        </w:tc>
        <w:tc>
          <w:tcPr>
            <w:tcW w:w="5341" w:type="dxa"/>
            <w:tcBorders>
              <w:top w:val="nil"/>
              <w:left w:val="nil"/>
              <w:bottom w:val="nil"/>
            </w:tcBorders>
          </w:tcPr>
          <w:p w14:paraId="379D0449" w14:textId="77777777" w:rsidR="00F7208D" w:rsidRPr="00E806C2" w:rsidRDefault="00F7208D" w:rsidP="00D40F9A">
            <w:pPr>
              <w:tabs>
                <w:tab w:val="left" w:pos="2717"/>
              </w:tabs>
              <w:rPr>
                <w:rFonts w:ascii="Arial" w:hAnsi="Arial" w:cs="Arial"/>
              </w:rPr>
            </w:pPr>
            <w:r w:rsidRPr="00E806C2">
              <w:rPr>
                <w:rFonts w:ascii="Arial" w:hAnsi="Arial" w:cs="Arial"/>
                <w:b/>
              </w:rPr>
              <w:t>Referee 2</w:t>
            </w:r>
          </w:p>
        </w:tc>
      </w:tr>
      <w:tr w:rsidR="00F7208D" w:rsidRPr="00E806C2" w14:paraId="049ED91A" w14:textId="77777777" w:rsidTr="005510C0">
        <w:trPr>
          <w:trHeight w:val="3139"/>
        </w:trPr>
        <w:tc>
          <w:tcPr>
            <w:tcW w:w="5341" w:type="dxa"/>
            <w:tcBorders>
              <w:top w:val="nil"/>
              <w:right w:val="nil"/>
            </w:tcBorders>
          </w:tcPr>
          <w:p w14:paraId="0B1716B2" w14:textId="77777777" w:rsidR="00F7208D" w:rsidRPr="00E806C2" w:rsidRDefault="00F7208D" w:rsidP="006C671B">
            <w:pPr>
              <w:spacing w:after="60"/>
              <w:rPr>
                <w:rFonts w:ascii="Arial" w:hAnsi="Arial" w:cs="Arial"/>
              </w:rPr>
            </w:pPr>
            <w:r w:rsidRPr="00E806C2">
              <w:rPr>
                <w:rFonts w:ascii="Arial" w:hAnsi="Arial" w:cs="Arial"/>
              </w:rPr>
              <w:t xml:space="preserve"> </w:t>
            </w:r>
          </w:p>
          <w:p w14:paraId="0FCE5B5F" w14:textId="77777777" w:rsidR="00F7208D" w:rsidRPr="00E806C2" w:rsidRDefault="00F7208D" w:rsidP="006C671B">
            <w:pPr>
              <w:spacing w:after="60"/>
              <w:rPr>
                <w:rFonts w:ascii="Arial" w:hAnsi="Arial" w:cs="Arial"/>
              </w:rPr>
            </w:pPr>
            <w:r w:rsidRPr="00E806C2">
              <w:rPr>
                <w:rFonts w:ascii="Arial" w:hAnsi="Arial" w:cs="Arial"/>
              </w:rPr>
              <w:t>Name:</w:t>
            </w:r>
            <w:r w:rsidR="00703A43">
              <w:rPr>
                <w:rFonts w:ascii="Arial" w:hAnsi="Arial" w:cs="Arial"/>
              </w:rPr>
              <w:t xml:space="preserve"> </w:t>
            </w:r>
            <w:sdt>
              <w:sdtPr>
                <w:rPr>
                  <w:rFonts w:ascii="Arial" w:hAnsi="Arial" w:cs="Arial"/>
                </w:rPr>
                <w:id w:val="-945153711"/>
                <w:placeholder>
                  <w:docPart w:val="DD3F172AB08B4EE7A5523A402AF5C1E6"/>
                </w:placeholder>
                <w:showingPlcHdr/>
              </w:sdtPr>
              <w:sdtContent>
                <w:r w:rsidR="001A08D7" w:rsidRPr="00D31047">
                  <w:rPr>
                    <w:rStyle w:val="PlaceholderText"/>
                  </w:rPr>
                  <w:t>Click or tap here to enter text.</w:t>
                </w:r>
              </w:sdtContent>
            </w:sdt>
          </w:p>
          <w:p w14:paraId="7A940188" w14:textId="77777777" w:rsidR="00F7208D" w:rsidRPr="00E806C2" w:rsidRDefault="00F7208D" w:rsidP="006C671B">
            <w:pPr>
              <w:spacing w:after="60"/>
              <w:rPr>
                <w:rFonts w:ascii="Arial" w:hAnsi="Arial" w:cs="Arial"/>
              </w:rPr>
            </w:pPr>
            <w:r w:rsidRPr="00E806C2">
              <w:rPr>
                <w:rFonts w:ascii="Arial" w:hAnsi="Arial" w:cs="Arial"/>
              </w:rPr>
              <w:t>Job Title</w:t>
            </w:r>
            <w:r w:rsidR="001A08D7">
              <w:rPr>
                <w:rFonts w:ascii="Arial" w:hAnsi="Arial" w:cs="Arial"/>
              </w:rPr>
              <w:t xml:space="preserve">: </w:t>
            </w:r>
            <w:sdt>
              <w:sdtPr>
                <w:rPr>
                  <w:rFonts w:ascii="Arial" w:hAnsi="Arial" w:cs="Arial"/>
                </w:rPr>
                <w:id w:val="-552620855"/>
                <w:placeholder>
                  <w:docPart w:val="A551A6AF3F5E471DAF7145D01F4D5DFF"/>
                </w:placeholder>
                <w:showingPlcHdr/>
              </w:sdtPr>
              <w:sdtContent>
                <w:r w:rsidR="001A08D7" w:rsidRPr="00D31047">
                  <w:rPr>
                    <w:rStyle w:val="PlaceholderText"/>
                  </w:rPr>
                  <w:t>Click or tap here to enter text.</w:t>
                </w:r>
              </w:sdtContent>
            </w:sdt>
            <w:r w:rsidRPr="00E806C2">
              <w:rPr>
                <w:rFonts w:ascii="Arial" w:hAnsi="Arial" w:cs="Arial"/>
              </w:rPr>
              <w:t xml:space="preserve">                    </w:t>
            </w:r>
          </w:p>
          <w:p w14:paraId="1B0BBD30" w14:textId="77777777" w:rsidR="00F7208D" w:rsidRPr="00E806C2" w:rsidRDefault="00F7208D" w:rsidP="006C671B">
            <w:pPr>
              <w:spacing w:after="60"/>
              <w:rPr>
                <w:rFonts w:ascii="Arial" w:hAnsi="Arial" w:cs="Arial"/>
              </w:rPr>
            </w:pPr>
            <w:r w:rsidRPr="00E806C2">
              <w:rPr>
                <w:rFonts w:ascii="Arial" w:hAnsi="Arial" w:cs="Arial"/>
              </w:rPr>
              <w:t xml:space="preserve">                                                     </w:t>
            </w:r>
          </w:p>
          <w:p w14:paraId="2C659ACD" w14:textId="77777777" w:rsidR="00F7208D" w:rsidRPr="00E806C2" w:rsidRDefault="00F7208D" w:rsidP="006C671B">
            <w:pPr>
              <w:tabs>
                <w:tab w:val="left" w:pos="1290"/>
              </w:tabs>
              <w:rPr>
                <w:rFonts w:ascii="Arial" w:hAnsi="Arial" w:cs="Arial"/>
              </w:rPr>
            </w:pPr>
            <w:r w:rsidRPr="00E806C2">
              <w:rPr>
                <w:rFonts w:ascii="Arial" w:hAnsi="Arial" w:cs="Arial"/>
              </w:rPr>
              <w:t>Address:</w:t>
            </w:r>
            <w:r w:rsidR="001A08D7">
              <w:rPr>
                <w:rFonts w:ascii="Arial" w:hAnsi="Arial" w:cs="Arial"/>
              </w:rPr>
              <w:t xml:space="preserve"> </w:t>
            </w:r>
            <w:sdt>
              <w:sdtPr>
                <w:rPr>
                  <w:rFonts w:ascii="Arial" w:hAnsi="Arial" w:cs="Arial"/>
                </w:rPr>
                <w:id w:val="1971010524"/>
                <w:placeholder>
                  <w:docPart w:val="49B290CC35CB4FCAA04DCD4C98BF6525"/>
                </w:placeholder>
                <w:showingPlcHdr/>
              </w:sdtPr>
              <w:sdtContent>
                <w:r w:rsidR="001A08D7" w:rsidRPr="00D31047">
                  <w:rPr>
                    <w:rStyle w:val="PlaceholderText"/>
                  </w:rPr>
                  <w:t>Click or tap here to enter text.</w:t>
                </w:r>
              </w:sdtContent>
            </w:sdt>
          </w:p>
          <w:p w14:paraId="50F0856F" w14:textId="77777777" w:rsidR="00F7208D" w:rsidRDefault="00F7208D" w:rsidP="006C671B">
            <w:pPr>
              <w:tabs>
                <w:tab w:val="left" w:pos="1290"/>
              </w:tabs>
              <w:rPr>
                <w:rFonts w:ascii="Arial" w:hAnsi="Arial" w:cs="Arial"/>
              </w:rPr>
            </w:pPr>
          </w:p>
          <w:p w14:paraId="363BE0CC" w14:textId="77777777" w:rsidR="005510C0" w:rsidRPr="00E806C2" w:rsidRDefault="005510C0" w:rsidP="006C671B">
            <w:pPr>
              <w:tabs>
                <w:tab w:val="left" w:pos="1290"/>
              </w:tabs>
              <w:rPr>
                <w:rFonts w:ascii="Arial" w:hAnsi="Arial" w:cs="Arial"/>
              </w:rPr>
            </w:pPr>
          </w:p>
          <w:p w14:paraId="322BB40C" w14:textId="77777777" w:rsidR="00F7208D" w:rsidRPr="00E806C2" w:rsidRDefault="00F7208D" w:rsidP="006C671B">
            <w:pPr>
              <w:tabs>
                <w:tab w:val="left" w:pos="1290"/>
              </w:tabs>
              <w:rPr>
                <w:rFonts w:ascii="Arial" w:hAnsi="Arial" w:cs="Arial"/>
              </w:rPr>
            </w:pPr>
          </w:p>
          <w:p w14:paraId="51A70434" w14:textId="77777777" w:rsidR="00F7208D" w:rsidRPr="00E806C2" w:rsidRDefault="00F7208D" w:rsidP="006C671B">
            <w:pPr>
              <w:tabs>
                <w:tab w:val="left" w:pos="1290"/>
              </w:tabs>
              <w:rPr>
                <w:rFonts w:ascii="Arial" w:hAnsi="Arial" w:cs="Arial"/>
              </w:rPr>
            </w:pPr>
            <w:r w:rsidRPr="00E806C2">
              <w:rPr>
                <w:rFonts w:ascii="Arial" w:hAnsi="Arial" w:cs="Arial"/>
              </w:rPr>
              <w:t>Email</w:t>
            </w:r>
            <w:r w:rsidR="001A08D7">
              <w:rPr>
                <w:rFonts w:ascii="Arial" w:hAnsi="Arial" w:cs="Arial"/>
              </w:rPr>
              <w:t xml:space="preserve">: </w:t>
            </w:r>
            <w:sdt>
              <w:sdtPr>
                <w:rPr>
                  <w:rFonts w:ascii="Arial" w:hAnsi="Arial" w:cs="Arial"/>
                </w:rPr>
                <w:id w:val="-74434011"/>
                <w:placeholder>
                  <w:docPart w:val="94FD79099B24419CB5CF967232B19549"/>
                </w:placeholder>
                <w:showingPlcHdr/>
              </w:sdtPr>
              <w:sdtContent>
                <w:r w:rsidR="001A08D7" w:rsidRPr="00D31047">
                  <w:rPr>
                    <w:rStyle w:val="PlaceholderText"/>
                  </w:rPr>
                  <w:t>Click or tap here to enter text.</w:t>
                </w:r>
              </w:sdtContent>
            </w:sdt>
          </w:p>
          <w:p w14:paraId="0F59228C" w14:textId="77777777" w:rsidR="00F7208D" w:rsidRPr="00E806C2" w:rsidRDefault="00F7208D" w:rsidP="006C671B">
            <w:pPr>
              <w:tabs>
                <w:tab w:val="left" w:pos="1290"/>
              </w:tabs>
              <w:rPr>
                <w:rFonts w:ascii="Arial" w:hAnsi="Arial" w:cs="Arial"/>
              </w:rPr>
            </w:pPr>
          </w:p>
          <w:p w14:paraId="698F1EA9" w14:textId="77777777" w:rsidR="00F7208D" w:rsidRPr="00E806C2" w:rsidRDefault="00F7208D" w:rsidP="006C671B">
            <w:pPr>
              <w:tabs>
                <w:tab w:val="left" w:pos="1290"/>
              </w:tabs>
              <w:rPr>
                <w:rFonts w:ascii="Arial" w:hAnsi="Arial" w:cs="Arial"/>
              </w:rPr>
            </w:pPr>
            <w:r w:rsidRPr="00E806C2">
              <w:rPr>
                <w:rFonts w:ascii="Arial" w:hAnsi="Arial" w:cs="Arial"/>
              </w:rPr>
              <w:t xml:space="preserve">Tel no. </w:t>
            </w:r>
            <w:sdt>
              <w:sdtPr>
                <w:rPr>
                  <w:rFonts w:ascii="Arial" w:hAnsi="Arial" w:cs="Arial"/>
                </w:rPr>
                <w:id w:val="-894278502"/>
                <w:placeholder>
                  <w:docPart w:val="38434524A79C4C118F40CF1919F1E4F3"/>
                </w:placeholder>
                <w:showingPlcHdr/>
              </w:sdtPr>
              <w:sdtContent>
                <w:r w:rsidR="0042241F" w:rsidRPr="00D31047">
                  <w:rPr>
                    <w:rStyle w:val="PlaceholderText"/>
                  </w:rPr>
                  <w:t>Click or tap here to enter text.</w:t>
                </w:r>
              </w:sdtContent>
            </w:sdt>
          </w:p>
        </w:tc>
        <w:tc>
          <w:tcPr>
            <w:tcW w:w="5341" w:type="dxa"/>
            <w:tcBorders>
              <w:top w:val="nil"/>
              <w:left w:val="nil"/>
            </w:tcBorders>
          </w:tcPr>
          <w:p w14:paraId="32983660" w14:textId="77777777" w:rsidR="00F7208D" w:rsidRPr="00E806C2" w:rsidRDefault="00F7208D" w:rsidP="00D40F9A">
            <w:pPr>
              <w:spacing w:after="60"/>
              <w:rPr>
                <w:rFonts w:ascii="Arial" w:hAnsi="Arial" w:cs="Arial"/>
              </w:rPr>
            </w:pPr>
            <w:r w:rsidRPr="00E806C2">
              <w:rPr>
                <w:rFonts w:ascii="Arial" w:hAnsi="Arial" w:cs="Arial"/>
              </w:rPr>
              <w:t xml:space="preserve"> </w:t>
            </w:r>
          </w:p>
          <w:p w14:paraId="146AD9D1" w14:textId="77777777" w:rsidR="00F7208D" w:rsidRPr="00E806C2" w:rsidRDefault="00F7208D" w:rsidP="00D40F9A">
            <w:pPr>
              <w:spacing w:after="60"/>
              <w:rPr>
                <w:rFonts w:ascii="Arial" w:hAnsi="Arial" w:cs="Arial"/>
              </w:rPr>
            </w:pPr>
            <w:r w:rsidRPr="00E806C2">
              <w:rPr>
                <w:rFonts w:ascii="Arial" w:hAnsi="Arial" w:cs="Arial"/>
              </w:rPr>
              <w:t>Name:</w:t>
            </w:r>
            <w:r w:rsidR="00703A43">
              <w:rPr>
                <w:rFonts w:ascii="Arial" w:hAnsi="Arial" w:cs="Arial"/>
              </w:rPr>
              <w:t xml:space="preserve"> </w:t>
            </w:r>
            <w:sdt>
              <w:sdtPr>
                <w:rPr>
                  <w:rFonts w:ascii="Arial" w:hAnsi="Arial" w:cs="Arial"/>
                </w:rPr>
                <w:id w:val="1715305054"/>
                <w:placeholder>
                  <w:docPart w:val="04A80D607494484D871A0A690F7FB77D"/>
                </w:placeholder>
                <w:showingPlcHdr/>
              </w:sdtPr>
              <w:sdtContent>
                <w:r w:rsidR="001A08D7" w:rsidRPr="00D31047">
                  <w:rPr>
                    <w:rStyle w:val="PlaceholderText"/>
                  </w:rPr>
                  <w:t>Click or tap here to enter text.</w:t>
                </w:r>
              </w:sdtContent>
            </w:sdt>
          </w:p>
          <w:p w14:paraId="6232F1B4" w14:textId="77777777" w:rsidR="00F7208D" w:rsidRPr="00E806C2" w:rsidRDefault="00F7208D" w:rsidP="00D40F9A">
            <w:pPr>
              <w:spacing w:after="60"/>
              <w:rPr>
                <w:rFonts w:ascii="Arial" w:hAnsi="Arial" w:cs="Arial"/>
              </w:rPr>
            </w:pPr>
            <w:r w:rsidRPr="00E806C2">
              <w:rPr>
                <w:rFonts w:ascii="Arial" w:hAnsi="Arial" w:cs="Arial"/>
              </w:rPr>
              <w:t>Job Title:</w:t>
            </w:r>
            <w:r w:rsidR="00703A43">
              <w:rPr>
                <w:rFonts w:ascii="Arial" w:hAnsi="Arial" w:cs="Arial"/>
              </w:rPr>
              <w:t xml:space="preserve"> </w:t>
            </w:r>
            <w:sdt>
              <w:sdtPr>
                <w:rPr>
                  <w:rFonts w:ascii="Arial" w:hAnsi="Arial" w:cs="Arial"/>
                </w:rPr>
                <w:id w:val="1450590518"/>
                <w:placeholder>
                  <w:docPart w:val="7A84E15934544C3198419EB76FEDF7C1"/>
                </w:placeholder>
                <w:showingPlcHdr/>
              </w:sdtPr>
              <w:sdtContent>
                <w:r w:rsidR="001A08D7" w:rsidRPr="00D31047">
                  <w:rPr>
                    <w:rStyle w:val="PlaceholderText"/>
                  </w:rPr>
                  <w:t>Click or tap here to enter text.</w:t>
                </w:r>
              </w:sdtContent>
            </w:sdt>
            <w:r w:rsidRPr="00E806C2">
              <w:rPr>
                <w:rFonts w:ascii="Arial" w:hAnsi="Arial" w:cs="Arial"/>
              </w:rPr>
              <w:t xml:space="preserve">                     </w:t>
            </w:r>
          </w:p>
          <w:p w14:paraId="576F6ADE" w14:textId="77777777" w:rsidR="00F7208D" w:rsidRPr="00E806C2" w:rsidRDefault="00F7208D" w:rsidP="00D40F9A">
            <w:pPr>
              <w:spacing w:after="60"/>
              <w:rPr>
                <w:rFonts w:ascii="Arial" w:hAnsi="Arial" w:cs="Arial"/>
              </w:rPr>
            </w:pPr>
            <w:r w:rsidRPr="00E806C2">
              <w:rPr>
                <w:rFonts w:ascii="Arial" w:hAnsi="Arial" w:cs="Arial"/>
              </w:rPr>
              <w:t xml:space="preserve">                                                     </w:t>
            </w:r>
          </w:p>
          <w:p w14:paraId="6863B6BD" w14:textId="77777777" w:rsidR="00F7208D" w:rsidRPr="00E806C2" w:rsidRDefault="00F7208D" w:rsidP="00D40F9A">
            <w:pPr>
              <w:tabs>
                <w:tab w:val="left" w:pos="1290"/>
              </w:tabs>
              <w:rPr>
                <w:rFonts w:ascii="Arial" w:hAnsi="Arial" w:cs="Arial"/>
              </w:rPr>
            </w:pPr>
            <w:r w:rsidRPr="00E806C2">
              <w:rPr>
                <w:rFonts w:ascii="Arial" w:hAnsi="Arial" w:cs="Arial"/>
              </w:rPr>
              <w:t>Address:</w:t>
            </w:r>
            <w:r w:rsidR="001A08D7">
              <w:rPr>
                <w:rFonts w:ascii="Arial" w:hAnsi="Arial" w:cs="Arial"/>
              </w:rPr>
              <w:t xml:space="preserve"> </w:t>
            </w:r>
            <w:sdt>
              <w:sdtPr>
                <w:rPr>
                  <w:rFonts w:ascii="Arial" w:hAnsi="Arial" w:cs="Arial"/>
                </w:rPr>
                <w:id w:val="1087035305"/>
                <w:placeholder>
                  <w:docPart w:val="F5E052A7A57D43E5B5E74420BD96EFF8"/>
                </w:placeholder>
                <w:showingPlcHdr/>
              </w:sdtPr>
              <w:sdtContent>
                <w:r w:rsidR="001A08D7" w:rsidRPr="00D31047">
                  <w:rPr>
                    <w:rStyle w:val="PlaceholderText"/>
                  </w:rPr>
                  <w:t>Click or tap here to enter text.</w:t>
                </w:r>
              </w:sdtContent>
            </w:sdt>
          </w:p>
          <w:p w14:paraId="546666AC" w14:textId="77777777" w:rsidR="00F7208D" w:rsidRPr="00E806C2" w:rsidRDefault="00F7208D" w:rsidP="00D40F9A">
            <w:pPr>
              <w:tabs>
                <w:tab w:val="left" w:pos="1290"/>
              </w:tabs>
              <w:rPr>
                <w:rFonts w:ascii="Arial" w:hAnsi="Arial" w:cs="Arial"/>
              </w:rPr>
            </w:pPr>
          </w:p>
          <w:p w14:paraId="777DB18B" w14:textId="77777777" w:rsidR="00F7208D" w:rsidRDefault="00F7208D" w:rsidP="00D40F9A">
            <w:pPr>
              <w:tabs>
                <w:tab w:val="left" w:pos="1290"/>
              </w:tabs>
              <w:rPr>
                <w:rFonts w:ascii="Arial" w:hAnsi="Arial" w:cs="Arial"/>
              </w:rPr>
            </w:pPr>
          </w:p>
          <w:p w14:paraId="2C111244" w14:textId="77777777" w:rsidR="005510C0" w:rsidRPr="00E806C2" w:rsidRDefault="005510C0" w:rsidP="00D40F9A">
            <w:pPr>
              <w:tabs>
                <w:tab w:val="left" w:pos="1290"/>
              </w:tabs>
              <w:rPr>
                <w:rFonts w:ascii="Arial" w:hAnsi="Arial" w:cs="Arial"/>
              </w:rPr>
            </w:pPr>
          </w:p>
          <w:p w14:paraId="25F67C6B" w14:textId="77777777" w:rsidR="00F7208D" w:rsidRPr="00E806C2" w:rsidRDefault="00F7208D" w:rsidP="00D40F9A">
            <w:pPr>
              <w:tabs>
                <w:tab w:val="left" w:pos="1290"/>
              </w:tabs>
              <w:rPr>
                <w:rFonts w:ascii="Arial" w:hAnsi="Arial" w:cs="Arial"/>
              </w:rPr>
            </w:pPr>
            <w:r w:rsidRPr="00E806C2">
              <w:rPr>
                <w:rFonts w:ascii="Arial" w:hAnsi="Arial" w:cs="Arial"/>
              </w:rPr>
              <w:t>Email</w:t>
            </w:r>
            <w:r w:rsidR="001A08D7">
              <w:rPr>
                <w:rFonts w:ascii="Arial" w:hAnsi="Arial" w:cs="Arial"/>
              </w:rPr>
              <w:t xml:space="preserve">: </w:t>
            </w:r>
            <w:sdt>
              <w:sdtPr>
                <w:rPr>
                  <w:rFonts w:ascii="Arial" w:hAnsi="Arial" w:cs="Arial"/>
                </w:rPr>
                <w:id w:val="-1450777441"/>
                <w:placeholder>
                  <w:docPart w:val="DB12CD4213F54E34A93B67125CCC4395"/>
                </w:placeholder>
                <w:showingPlcHdr/>
              </w:sdtPr>
              <w:sdtContent>
                <w:r w:rsidR="001A08D7" w:rsidRPr="00D31047">
                  <w:rPr>
                    <w:rStyle w:val="PlaceholderText"/>
                  </w:rPr>
                  <w:t>Click or tap here to enter text.</w:t>
                </w:r>
              </w:sdtContent>
            </w:sdt>
          </w:p>
          <w:p w14:paraId="7C0FD3CF" w14:textId="77777777" w:rsidR="00F7208D" w:rsidRPr="00E806C2" w:rsidRDefault="00F7208D" w:rsidP="00D40F9A">
            <w:pPr>
              <w:tabs>
                <w:tab w:val="left" w:pos="1290"/>
              </w:tabs>
              <w:rPr>
                <w:rFonts w:ascii="Arial" w:hAnsi="Arial" w:cs="Arial"/>
              </w:rPr>
            </w:pPr>
          </w:p>
          <w:p w14:paraId="063D9C39" w14:textId="77777777" w:rsidR="00F7208D" w:rsidRPr="00E806C2" w:rsidRDefault="00F7208D" w:rsidP="00D40F9A">
            <w:pPr>
              <w:tabs>
                <w:tab w:val="left" w:pos="1290"/>
              </w:tabs>
              <w:rPr>
                <w:rFonts w:ascii="Arial" w:hAnsi="Arial" w:cs="Arial"/>
              </w:rPr>
            </w:pPr>
            <w:r w:rsidRPr="00E806C2">
              <w:rPr>
                <w:rFonts w:ascii="Arial" w:hAnsi="Arial" w:cs="Arial"/>
              </w:rPr>
              <w:t xml:space="preserve">Tel no. </w:t>
            </w:r>
            <w:sdt>
              <w:sdtPr>
                <w:rPr>
                  <w:rFonts w:ascii="Arial" w:hAnsi="Arial" w:cs="Arial"/>
                </w:rPr>
                <w:id w:val="-733779819"/>
                <w:placeholder>
                  <w:docPart w:val="98AAFEC1B2F5495498F1420860EC94B4"/>
                </w:placeholder>
                <w:showingPlcHdr/>
              </w:sdtPr>
              <w:sdtContent>
                <w:r w:rsidR="0042241F" w:rsidRPr="00D31047">
                  <w:rPr>
                    <w:rStyle w:val="PlaceholderText"/>
                  </w:rPr>
                  <w:t>Click or tap here to enter text.</w:t>
                </w:r>
              </w:sdtContent>
            </w:sdt>
          </w:p>
        </w:tc>
      </w:tr>
    </w:tbl>
    <w:p w14:paraId="5CFB7C3B" w14:textId="77777777" w:rsidR="00E806C2" w:rsidRPr="00E806C2" w:rsidRDefault="00E806C2" w:rsidP="000326F7">
      <w:pPr>
        <w:tabs>
          <w:tab w:val="left" w:pos="2717"/>
        </w:tabs>
        <w:rPr>
          <w:rFonts w:ascii="Arial" w:hAnsi="Arial" w:cs="Arial"/>
        </w:rPr>
      </w:pPr>
    </w:p>
    <w:tbl>
      <w:tblPr>
        <w:tblStyle w:val="TableGrid"/>
        <w:tblW w:w="10918" w:type="dxa"/>
        <w:tblLook w:val="04A0" w:firstRow="1" w:lastRow="0" w:firstColumn="1" w:lastColumn="0" w:noHBand="0" w:noVBand="1"/>
      </w:tblPr>
      <w:tblGrid>
        <w:gridCol w:w="2615"/>
        <w:gridCol w:w="735"/>
        <w:gridCol w:w="2677"/>
        <w:gridCol w:w="2372"/>
        <w:gridCol w:w="428"/>
        <w:gridCol w:w="1062"/>
        <w:gridCol w:w="567"/>
        <w:gridCol w:w="432"/>
        <w:gridCol w:w="30"/>
      </w:tblGrid>
      <w:tr w:rsidR="00F7208D" w:rsidRPr="00E806C2" w14:paraId="5D021849" w14:textId="77777777" w:rsidTr="00C40F40">
        <w:trPr>
          <w:gridAfter w:val="1"/>
          <w:wAfter w:w="30" w:type="dxa"/>
        </w:trPr>
        <w:tc>
          <w:tcPr>
            <w:tcW w:w="10888" w:type="dxa"/>
            <w:gridSpan w:val="8"/>
          </w:tcPr>
          <w:p w14:paraId="36D9CFB5" w14:textId="77777777" w:rsidR="00F7208D" w:rsidRPr="00E806C2" w:rsidRDefault="00F7208D" w:rsidP="00F7208D">
            <w:pPr>
              <w:tabs>
                <w:tab w:val="left" w:pos="1197"/>
              </w:tabs>
              <w:rPr>
                <w:rFonts w:ascii="Arial" w:hAnsi="Arial" w:cs="Arial"/>
                <w:b/>
              </w:rPr>
            </w:pPr>
            <w:r w:rsidRPr="00E806C2">
              <w:rPr>
                <w:rFonts w:ascii="Arial" w:hAnsi="Arial" w:cs="Arial"/>
                <w:b/>
              </w:rPr>
              <w:t>GENERAL</w:t>
            </w:r>
            <w:r w:rsidR="00E806C2">
              <w:rPr>
                <w:rFonts w:ascii="Arial" w:hAnsi="Arial" w:cs="Arial"/>
                <w:b/>
              </w:rPr>
              <w:t xml:space="preserve"> INFORMATION</w:t>
            </w:r>
          </w:p>
        </w:tc>
      </w:tr>
      <w:tr w:rsidR="00F7208D" w:rsidRPr="00E806C2" w14:paraId="5BCE3D1D" w14:textId="77777777" w:rsidTr="00C40F40">
        <w:trPr>
          <w:gridAfter w:val="1"/>
          <w:wAfter w:w="30" w:type="dxa"/>
          <w:trHeight w:val="4152"/>
        </w:trPr>
        <w:tc>
          <w:tcPr>
            <w:tcW w:w="10888" w:type="dxa"/>
            <w:gridSpan w:val="8"/>
          </w:tcPr>
          <w:p w14:paraId="346A97F0" w14:textId="77777777" w:rsidR="00F7208D" w:rsidRPr="00E806C2" w:rsidRDefault="00F7208D" w:rsidP="00F7208D">
            <w:pPr>
              <w:spacing w:after="60"/>
              <w:rPr>
                <w:rFonts w:ascii="Arial" w:hAnsi="Arial" w:cs="Arial"/>
                <w:b/>
              </w:rPr>
            </w:pPr>
          </w:p>
          <w:p w14:paraId="7853AFD8" w14:textId="77777777" w:rsidR="00F7208D" w:rsidRPr="00E806C2" w:rsidRDefault="00F7208D" w:rsidP="00F7208D">
            <w:pPr>
              <w:spacing w:after="60"/>
              <w:rPr>
                <w:rFonts w:ascii="Arial" w:hAnsi="Arial" w:cs="Arial"/>
                <w:b/>
              </w:rPr>
            </w:pPr>
            <w:r w:rsidRPr="00E806C2">
              <w:rPr>
                <w:rFonts w:ascii="Arial" w:hAnsi="Arial" w:cs="Arial"/>
                <w:b/>
              </w:rPr>
              <w:t>PROFESSIONAL REGISTRATION</w:t>
            </w:r>
          </w:p>
          <w:p w14:paraId="3D8DF39F" w14:textId="3A803CBA" w:rsidR="00F7208D" w:rsidRPr="00E806C2" w:rsidRDefault="00F7208D" w:rsidP="00F7208D">
            <w:pPr>
              <w:pStyle w:val="BodyText"/>
              <w:tabs>
                <w:tab w:val="left" w:pos="4500"/>
                <w:tab w:val="left" w:pos="5040"/>
                <w:tab w:val="left" w:pos="6660"/>
                <w:tab w:val="left" w:pos="7200"/>
              </w:tabs>
              <w:spacing w:after="60"/>
              <w:rPr>
                <w:sz w:val="22"/>
                <w:szCs w:val="22"/>
              </w:rPr>
            </w:pPr>
            <w:r w:rsidRPr="00E806C2">
              <w:rPr>
                <w:sz w:val="22"/>
                <w:szCs w:val="22"/>
              </w:rPr>
              <w:t xml:space="preserve">The </w:t>
            </w:r>
            <w:r w:rsidR="00124623">
              <w:rPr>
                <w:sz w:val="22"/>
                <w:szCs w:val="22"/>
              </w:rPr>
              <w:t>Care Quality</w:t>
            </w:r>
            <w:r w:rsidRPr="00E806C2">
              <w:rPr>
                <w:sz w:val="22"/>
                <w:szCs w:val="22"/>
              </w:rPr>
              <w:t xml:space="preserve"> Commission require us to ask applicants to provide information regarding investigations or proceedings by any body having regulatory functions in relation to health/social care professionals. Failure to disclose could result in dismissal or disciplinary action.</w:t>
            </w:r>
          </w:p>
          <w:p w14:paraId="09C7E1DF"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Are you currently subject to any </w:t>
            </w:r>
            <w:r w:rsidRPr="00E806C2">
              <w:rPr>
                <w:sz w:val="22"/>
                <w:szCs w:val="22"/>
              </w:rPr>
              <w:tab/>
              <w:t>YES</w:t>
            </w:r>
            <w:r w:rsidRPr="00E806C2">
              <w:rPr>
                <w:sz w:val="22"/>
                <w:szCs w:val="22"/>
              </w:rPr>
              <w:tab/>
            </w:r>
            <w:sdt>
              <w:sdtPr>
                <w:rPr>
                  <w:sz w:val="40"/>
                  <w:szCs w:val="40"/>
                </w:rPr>
                <w:id w:val="-1864430314"/>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260831668"/>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5430E9F3" w14:textId="77777777" w:rsidR="00F7208D" w:rsidRDefault="00F7208D" w:rsidP="00F7208D">
            <w:pPr>
              <w:tabs>
                <w:tab w:val="left" w:pos="4500"/>
                <w:tab w:val="left" w:pos="5040"/>
                <w:tab w:val="left" w:pos="6660"/>
                <w:tab w:val="left" w:pos="7200"/>
              </w:tabs>
              <w:rPr>
                <w:rFonts w:ascii="Arial" w:hAnsi="Arial" w:cs="Arial"/>
              </w:rPr>
            </w:pPr>
            <w:r w:rsidRPr="00E806C2">
              <w:rPr>
                <w:rFonts w:ascii="Arial" w:hAnsi="Arial" w:cs="Arial"/>
              </w:rPr>
              <w:t>investigation or proceedings?</w:t>
            </w:r>
          </w:p>
          <w:p w14:paraId="738BE31F" w14:textId="77777777" w:rsidR="00E806C2" w:rsidRPr="00E806C2" w:rsidRDefault="00E806C2" w:rsidP="00F7208D">
            <w:pPr>
              <w:tabs>
                <w:tab w:val="left" w:pos="4500"/>
                <w:tab w:val="left" w:pos="5040"/>
                <w:tab w:val="left" w:pos="6660"/>
                <w:tab w:val="left" w:pos="7200"/>
              </w:tabs>
              <w:rPr>
                <w:rFonts w:ascii="Arial" w:hAnsi="Arial" w:cs="Arial"/>
              </w:rPr>
            </w:pPr>
          </w:p>
          <w:p w14:paraId="5894FFEA"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Have you ever been disqualified from the </w:t>
            </w:r>
            <w:r w:rsidRPr="00E806C2">
              <w:rPr>
                <w:sz w:val="22"/>
                <w:szCs w:val="22"/>
              </w:rPr>
              <w:tab/>
              <w:t>YES</w:t>
            </w:r>
            <w:r w:rsidRPr="00E806C2">
              <w:rPr>
                <w:sz w:val="22"/>
                <w:szCs w:val="22"/>
              </w:rPr>
              <w:tab/>
            </w:r>
            <w:sdt>
              <w:sdtPr>
                <w:rPr>
                  <w:sz w:val="40"/>
                  <w:szCs w:val="40"/>
                </w:rPr>
                <w:id w:val="3779059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421567652"/>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672AA453"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Practice of a profession or subjected to </w:t>
            </w:r>
          </w:p>
          <w:p w14:paraId="69EEE8B4" w14:textId="77777777" w:rsidR="00F7208D" w:rsidRDefault="00F7208D" w:rsidP="00F7208D">
            <w:pPr>
              <w:pStyle w:val="BodyText"/>
              <w:tabs>
                <w:tab w:val="left" w:pos="4500"/>
                <w:tab w:val="left" w:pos="5040"/>
                <w:tab w:val="left" w:pos="6660"/>
                <w:tab w:val="left" w:pos="7200"/>
              </w:tabs>
              <w:rPr>
                <w:sz w:val="22"/>
                <w:szCs w:val="22"/>
              </w:rPr>
            </w:pPr>
            <w:r w:rsidRPr="00E806C2">
              <w:rPr>
                <w:sz w:val="22"/>
                <w:szCs w:val="22"/>
              </w:rPr>
              <w:t>Specified limitations?</w:t>
            </w:r>
          </w:p>
          <w:p w14:paraId="0D623875" w14:textId="77777777" w:rsidR="00F7208D" w:rsidRPr="00E806C2" w:rsidRDefault="00F7208D" w:rsidP="00F7208D">
            <w:pPr>
              <w:pStyle w:val="BodyText"/>
              <w:tabs>
                <w:tab w:val="left" w:pos="4500"/>
                <w:tab w:val="left" w:pos="5040"/>
                <w:tab w:val="left" w:pos="6660"/>
                <w:tab w:val="left" w:pos="7200"/>
              </w:tabs>
              <w:rPr>
                <w:sz w:val="22"/>
                <w:szCs w:val="22"/>
              </w:rPr>
            </w:pPr>
          </w:p>
          <w:p w14:paraId="0C1C85AC" w14:textId="77777777" w:rsidR="00F7208D" w:rsidRPr="00E806C2" w:rsidRDefault="00F7208D" w:rsidP="00F7208D">
            <w:pPr>
              <w:tabs>
                <w:tab w:val="left" w:pos="4500"/>
                <w:tab w:val="left" w:pos="5040"/>
                <w:tab w:val="left" w:pos="6660"/>
                <w:tab w:val="left" w:pos="7200"/>
              </w:tabs>
              <w:spacing w:after="60"/>
              <w:rPr>
                <w:rFonts w:ascii="Arial" w:hAnsi="Arial" w:cs="Arial"/>
              </w:rPr>
            </w:pPr>
            <w:r w:rsidRPr="00E806C2">
              <w:rPr>
                <w:rFonts w:ascii="Arial" w:hAnsi="Arial" w:cs="Arial"/>
              </w:rPr>
              <w:t>If yes to either question please give details below:</w:t>
            </w:r>
          </w:p>
          <w:sdt>
            <w:sdtPr>
              <w:rPr>
                <w:rFonts w:ascii="Arial" w:hAnsi="Arial" w:cs="Arial"/>
              </w:rPr>
              <w:id w:val="-1014295822"/>
              <w:placeholder>
                <w:docPart w:val="9EC1FDFEB3FA46F1852CDE9F1D9715B2"/>
              </w:placeholder>
              <w:showingPlcHdr/>
            </w:sdtPr>
            <w:sdtContent>
              <w:p w14:paraId="3D40CE8F" w14:textId="77777777" w:rsidR="00F7208D" w:rsidRPr="00E806C2" w:rsidRDefault="0042241F" w:rsidP="000326F7">
                <w:pPr>
                  <w:tabs>
                    <w:tab w:val="left" w:pos="2717"/>
                  </w:tabs>
                  <w:rPr>
                    <w:rFonts w:ascii="Arial" w:hAnsi="Arial" w:cs="Arial"/>
                  </w:rPr>
                </w:pPr>
                <w:r w:rsidRPr="00D31047">
                  <w:rPr>
                    <w:rStyle w:val="PlaceholderText"/>
                  </w:rPr>
                  <w:t>Click or tap here to enter text.</w:t>
                </w:r>
              </w:p>
            </w:sdtContent>
          </w:sdt>
          <w:p w14:paraId="7A410AD4" w14:textId="77777777" w:rsidR="00F7208D" w:rsidRPr="00E806C2" w:rsidRDefault="00F7208D" w:rsidP="000326F7">
            <w:pPr>
              <w:tabs>
                <w:tab w:val="left" w:pos="2717"/>
              </w:tabs>
              <w:rPr>
                <w:rFonts w:ascii="Arial" w:hAnsi="Arial" w:cs="Arial"/>
              </w:rPr>
            </w:pPr>
          </w:p>
          <w:p w14:paraId="2C4960C7" w14:textId="77777777" w:rsidR="00F7208D" w:rsidRPr="00E806C2" w:rsidRDefault="00F7208D" w:rsidP="000326F7">
            <w:pPr>
              <w:tabs>
                <w:tab w:val="left" w:pos="2717"/>
              </w:tabs>
              <w:rPr>
                <w:rFonts w:ascii="Arial" w:hAnsi="Arial" w:cs="Arial"/>
              </w:rPr>
            </w:pPr>
          </w:p>
          <w:p w14:paraId="16126C37" w14:textId="77777777" w:rsidR="00F7208D" w:rsidRPr="00E806C2" w:rsidRDefault="00F7208D" w:rsidP="000326F7">
            <w:pPr>
              <w:tabs>
                <w:tab w:val="left" w:pos="2717"/>
              </w:tabs>
              <w:rPr>
                <w:rFonts w:ascii="Arial" w:hAnsi="Arial" w:cs="Arial"/>
              </w:rPr>
            </w:pPr>
          </w:p>
        </w:tc>
      </w:tr>
      <w:tr w:rsidR="00F7208D" w:rsidRPr="00E806C2" w14:paraId="59740143" w14:textId="77777777" w:rsidTr="00C40F40">
        <w:trPr>
          <w:gridAfter w:val="1"/>
          <w:wAfter w:w="30" w:type="dxa"/>
        </w:trPr>
        <w:tc>
          <w:tcPr>
            <w:tcW w:w="10888" w:type="dxa"/>
            <w:gridSpan w:val="8"/>
          </w:tcPr>
          <w:p w14:paraId="120B7826" w14:textId="77777777" w:rsidR="00F7208D" w:rsidRPr="00E806C2" w:rsidRDefault="00F7208D" w:rsidP="00F7208D">
            <w:pPr>
              <w:rPr>
                <w:rFonts w:ascii="Arial" w:hAnsi="Arial" w:cs="Arial"/>
                <w:b/>
              </w:rPr>
            </w:pPr>
          </w:p>
          <w:p w14:paraId="5D0D11E2" w14:textId="77777777" w:rsidR="00F7208D" w:rsidRPr="00E806C2" w:rsidRDefault="00F7208D" w:rsidP="00F7208D">
            <w:pPr>
              <w:rPr>
                <w:rFonts w:ascii="Arial" w:hAnsi="Arial" w:cs="Arial"/>
                <w:b/>
              </w:rPr>
            </w:pPr>
            <w:r w:rsidRPr="00E806C2">
              <w:rPr>
                <w:rFonts w:ascii="Arial" w:hAnsi="Arial" w:cs="Arial"/>
                <w:b/>
              </w:rPr>
              <w:t>ELIGIBILITY TO WORK</w:t>
            </w:r>
          </w:p>
        </w:tc>
      </w:tr>
      <w:tr w:rsidR="00F7208D" w:rsidRPr="00E806C2" w14:paraId="46DA8087" w14:textId="77777777" w:rsidTr="00C40F40">
        <w:trPr>
          <w:gridAfter w:val="1"/>
          <w:wAfter w:w="30" w:type="dxa"/>
        </w:trPr>
        <w:tc>
          <w:tcPr>
            <w:tcW w:w="10888" w:type="dxa"/>
            <w:gridSpan w:val="8"/>
          </w:tcPr>
          <w:p w14:paraId="52615256" w14:textId="77777777" w:rsidR="00E806C2" w:rsidRPr="00E806C2" w:rsidRDefault="00E806C2">
            <w:pPr>
              <w:rPr>
                <w:rFonts w:ascii="Arial" w:hAnsi="Arial" w:cs="Arial"/>
              </w:rPr>
            </w:pPr>
          </w:p>
          <w:p w14:paraId="7AA095C4" w14:textId="77777777" w:rsidR="00E806C2" w:rsidRPr="00E806C2" w:rsidRDefault="00E806C2">
            <w:pPr>
              <w:rPr>
                <w:rFonts w:ascii="Arial" w:hAnsi="Arial" w:cs="Arial"/>
              </w:rPr>
            </w:pPr>
          </w:p>
          <w:tbl>
            <w:tblPr>
              <w:tblpPr w:leftFromText="180" w:rightFromText="180" w:vertAnchor="text" w:horzAnchor="margin" w:tblpY="-93"/>
              <w:tblOverlap w:val="never"/>
              <w:tblW w:w="10531" w:type="dxa"/>
              <w:tblLook w:val="00A0" w:firstRow="1" w:lastRow="0" w:firstColumn="1" w:lastColumn="0" w:noHBand="0" w:noVBand="0"/>
            </w:tblPr>
            <w:tblGrid>
              <w:gridCol w:w="6165"/>
              <w:gridCol w:w="4366"/>
            </w:tblGrid>
            <w:tr w:rsidR="00F7208D" w:rsidRPr="00E806C2" w14:paraId="7F180184" w14:textId="77777777" w:rsidTr="00F7208D">
              <w:trPr>
                <w:trHeight w:val="439"/>
              </w:trPr>
              <w:tc>
                <w:tcPr>
                  <w:tcW w:w="6165" w:type="dxa"/>
                </w:tcPr>
                <w:p w14:paraId="7D9E68F3" w14:textId="77777777" w:rsidR="00915352" w:rsidRDefault="00915352" w:rsidP="00F7208D">
                  <w:pPr>
                    <w:pStyle w:val="Text"/>
                    <w:rPr>
                      <w:rFonts w:cs="Arial"/>
                      <w:sz w:val="22"/>
                      <w:szCs w:val="22"/>
                    </w:rPr>
                  </w:pPr>
                  <w:r>
                    <w:rPr>
                      <w:rFonts w:cs="Arial"/>
                      <w:sz w:val="22"/>
                      <w:szCs w:val="22"/>
                    </w:rPr>
                    <w:t xml:space="preserve">Do you have the right to work in the UK? </w:t>
                  </w:r>
                </w:p>
                <w:p w14:paraId="412D3015" w14:textId="77777777" w:rsidR="00915352" w:rsidRDefault="00915352" w:rsidP="00F7208D">
                  <w:pPr>
                    <w:pStyle w:val="Text"/>
                    <w:rPr>
                      <w:rFonts w:cs="Arial"/>
                      <w:sz w:val="22"/>
                      <w:szCs w:val="22"/>
                    </w:rPr>
                  </w:pPr>
                </w:p>
                <w:p w14:paraId="7D9A6E91" w14:textId="77777777" w:rsidR="000E6BA3" w:rsidRDefault="000E6BA3" w:rsidP="00F7208D">
                  <w:pPr>
                    <w:pStyle w:val="Text"/>
                    <w:rPr>
                      <w:rFonts w:cs="Arial"/>
                      <w:sz w:val="22"/>
                      <w:szCs w:val="22"/>
                    </w:rPr>
                  </w:pPr>
                  <w:r>
                    <w:rPr>
                      <w:rFonts w:cs="Arial"/>
                      <w:sz w:val="22"/>
                      <w:szCs w:val="22"/>
                    </w:rPr>
                    <w:t>If yes</w:t>
                  </w:r>
                  <w:r w:rsidR="009A529C">
                    <w:rPr>
                      <w:rFonts w:cs="Arial"/>
                      <w:sz w:val="22"/>
                      <w:szCs w:val="22"/>
                    </w:rPr>
                    <w:t xml:space="preserve">, </w:t>
                  </w:r>
                  <w:r w:rsidR="009D1371">
                    <w:rPr>
                      <w:rFonts w:cs="Arial"/>
                      <w:sz w:val="22"/>
                      <w:szCs w:val="22"/>
                    </w:rPr>
                    <w:t xml:space="preserve">are there any restrictions i.e. vias expiry?  </w:t>
                  </w:r>
                </w:p>
                <w:p w14:paraId="2890A1D2" w14:textId="77777777" w:rsidR="000E6BA3" w:rsidRDefault="000E6BA3" w:rsidP="00F7208D">
                  <w:pPr>
                    <w:pStyle w:val="Text"/>
                    <w:rPr>
                      <w:rFonts w:cs="Arial"/>
                      <w:sz w:val="22"/>
                      <w:szCs w:val="22"/>
                    </w:rPr>
                  </w:pPr>
                </w:p>
                <w:p w14:paraId="4F9CB38E" w14:textId="77777777" w:rsidR="009D1371" w:rsidRDefault="009D1371" w:rsidP="00F7208D">
                  <w:pPr>
                    <w:pStyle w:val="Text"/>
                    <w:rPr>
                      <w:rFonts w:cs="Arial"/>
                      <w:sz w:val="22"/>
                      <w:szCs w:val="22"/>
                    </w:rPr>
                  </w:pPr>
                  <w:r>
                    <w:rPr>
                      <w:rFonts w:cs="Arial"/>
                      <w:sz w:val="22"/>
                      <w:szCs w:val="22"/>
                    </w:rPr>
                    <w:t xml:space="preserve">Please give details: </w:t>
                  </w:r>
                </w:p>
                <w:sdt>
                  <w:sdtPr>
                    <w:rPr>
                      <w:rFonts w:cs="Arial"/>
                      <w:sz w:val="24"/>
                      <w:szCs w:val="24"/>
                    </w:rPr>
                    <w:id w:val="-1698388565"/>
                    <w:placeholder>
                      <w:docPart w:val="8DA1DDB3F6944CBF81EDC0CEFE75954F"/>
                    </w:placeholder>
                    <w:showingPlcHdr/>
                  </w:sdtPr>
                  <w:sdtContent>
                    <w:p w14:paraId="49A12640" w14:textId="77777777" w:rsidR="005510C0" w:rsidRPr="005510C0" w:rsidRDefault="005510C0" w:rsidP="00F7208D">
                      <w:pPr>
                        <w:pStyle w:val="Text"/>
                        <w:rPr>
                          <w:rFonts w:cs="Arial"/>
                          <w:sz w:val="24"/>
                          <w:szCs w:val="24"/>
                        </w:rPr>
                      </w:pPr>
                      <w:r w:rsidRPr="00D31047">
                        <w:rPr>
                          <w:rStyle w:val="PlaceholderText"/>
                        </w:rPr>
                        <w:t>Click or tap here to enter text.</w:t>
                      </w:r>
                    </w:p>
                  </w:sdtContent>
                </w:sdt>
                <w:p w14:paraId="46455305" w14:textId="77777777" w:rsidR="00F7208D" w:rsidRPr="00E806C2" w:rsidRDefault="00F7208D" w:rsidP="00F7208D">
                  <w:pPr>
                    <w:pStyle w:val="Text"/>
                    <w:rPr>
                      <w:rFonts w:cs="Arial"/>
                      <w:sz w:val="22"/>
                      <w:szCs w:val="22"/>
                    </w:rPr>
                  </w:pPr>
                </w:p>
              </w:tc>
              <w:tc>
                <w:tcPr>
                  <w:tcW w:w="4366" w:type="dxa"/>
                </w:tcPr>
                <w:p w14:paraId="6C8EC4A0" w14:textId="77777777" w:rsidR="00F7208D" w:rsidRDefault="00D40F9A" w:rsidP="00F7208D">
                  <w:pPr>
                    <w:pStyle w:val="Text"/>
                    <w:rPr>
                      <w:rFonts w:cs="Arial"/>
                      <w:sz w:val="22"/>
                      <w:szCs w:val="22"/>
                    </w:rPr>
                  </w:pPr>
                  <w:sdt>
                    <w:sdtPr>
                      <w:rPr>
                        <w:rFonts w:cs="Arial"/>
                        <w:sz w:val="40"/>
                        <w:szCs w:val="40"/>
                      </w:rPr>
                      <w:id w:val="625509207"/>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706693234"/>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NO</w:t>
                  </w:r>
                </w:p>
                <w:p w14:paraId="3C1A17D9" w14:textId="77777777" w:rsidR="000E6BA3" w:rsidRDefault="000E6BA3" w:rsidP="00F7208D">
                  <w:pPr>
                    <w:pStyle w:val="Text"/>
                    <w:rPr>
                      <w:rFonts w:cs="Arial"/>
                      <w:sz w:val="22"/>
                      <w:szCs w:val="22"/>
                    </w:rPr>
                  </w:pPr>
                </w:p>
                <w:p w14:paraId="5011C50F" w14:textId="77777777" w:rsidR="000E6BA3" w:rsidRDefault="00D40F9A" w:rsidP="00F7208D">
                  <w:pPr>
                    <w:pStyle w:val="Text"/>
                    <w:rPr>
                      <w:rFonts w:cs="Arial"/>
                      <w:sz w:val="22"/>
                      <w:szCs w:val="22"/>
                    </w:rPr>
                  </w:pPr>
                  <w:sdt>
                    <w:sdtPr>
                      <w:rPr>
                        <w:rFonts w:cs="Arial"/>
                        <w:sz w:val="40"/>
                        <w:szCs w:val="40"/>
                      </w:rPr>
                      <w:id w:val="1449115375"/>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9D1371">
                    <w:rPr>
                      <w:rFonts w:cs="Arial"/>
                      <w:sz w:val="22"/>
                      <w:szCs w:val="22"/>
                    </w:rPr>
                    <w:t xml:space="preserve"> </w:t>
                  </w:r>
                  <w:r w:rsidR="009D1371" w:rsidRPr="009D1371">
                    <w:rPr>
                      <w:rFonts w:cs="Arial"/>
                      <w:sz w:val="22"/>
                      <w:szCs w:val="22"/>
                    </w:rPr>
                    <w:t>YES</w:t>
                  </w:r>
                  <w:r w:rsidR="009D1371" w:rsidRPr="009D1371">
                    <w:rPr>
                      <w:rFonts w:cs="Arial"/>
                      <w:sz w:val="22"/>
                      <w:szCs w:val="22"/>
                    </w:rPr>
                    <w:tab/>
                  </w:r>
                  <w:r w:rsidR="009D1371" w:rsidRPr="009D1371">
                    <w:rPr>
                      <w:rFonts w:cs="Arial"/>
                      <w:sz w:val="22"/>
                      <w:szCs w:val="22"/>
                    </w:rPr>
                    <w:tab/>
                  </w:r>
                  <w:sdt>
                    <w:sdtPr>
                      <w:rPr>
                        <w:rFonts w:cs="Arial"/>
                        <w:sz w:val="40"/>
                        <w:szCs w:val="40"/>
                      </w:rPr>
                      <w:id w:val="163824446"/>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9D1371" w:rsidRPr="009D1371">
                    <w:rPr>
                      <w:rFonts w:cs="Arial"/>
                      <w:sz w:val="22"/>
                      <w:szCs w:val="22"/>
                    </w:rPr>
                    <w:t xml:space="preserve">  NO</w:t>
                  </w:r>
                </w:p>
                <w:p w14:paraId="54C1B97F" w14:textId="77777777" w:rsidR="009D1371" w:rsidRDefault="009D1371" w:rsidP="00F7208D">
                  <w:pPr>
                    <w:pStyle w:val="Text"/>
                    <w:rPr>
                      <w:rFonts w:cs="Arial"/>
                      <w:sz w:val="22"/>
                      <w:szCs w:val="22"/>
                    </w:rPr>
                  </w:pPr>
                </w:p>
                <w:p w14:paraId="26F6304E" w14:textId="77777777" w:rsidR="009D1371" w:rsidRDefault="009D1371" w:rsidP="00F7208D">
                  <w:pPr>
                    <w:pStyle w:val="Text"/>
                    <w:rPr>
                      <w:rFonts w:cs="Arial"/>
                      <w:sz w:val="22"/>
                      <w:szCs w:val="22"/>
                    </w:rPr>
                  </w:pPr>
                </w:p>
                <w:p w14:paraId="4DA7DAC8" w14:textId="77777777" w:rsidR="009D1371" w:rsidRDefault="009D1371" w:rsidP="00F7208D">
                  <w:pPr>
                    <w:pStyle w:val="Text"/>
                    <w:rPr>
                      <w:rFonts w:cs="Arial"/>
                      <w:sz w:val="22"/>
                      <w:szCs w:val="22"/>
                    </w:rPr>
                  </w:pPr>
                </w:p>
                <w:p w14:paraId="3B80F835" w14:textId="77777777" w:rsidR="009D1371" w:rsidRDefault="009D1371" w:rsidP="00F7208D">
                  <w:pPr>
                    <w:pStyle w:val="Text"/>
                    <w:rPr>
                      <w:rFonts w:cs="Arial"/>
                      <w:sz w:val="22"/>
                      <w:szCs w:val="22"/>
                    </w:rPr>
                  </w:pPr>
                </w:p>
                <w:p w14:paraId="5DBEE304" w14:textId="77777777" w:rsidR="009D1371" w:rsidRPr="00E806C2" w:rsidRDefault="009D1371" w:rsidP="00F7208D">
                  <w:pPr>
                    <w:pStyle w:val="Text"/>
                    <w:rPr>
                      <w:rFonts w:cs="Arial"/>
                      <w:sz w:val="22"/>
                      <w:szCs w:val="22"/>
                    </w:rPr>
                  </w:pPr>
                </w:p>
              </w:tc>
            </w:tr>
            <w:tr w:rsidR="00F7208D" w:rsidRPr="00E806C2" w14:paraId="0C5DF570" w14:textId="77777777" w:rsidTr="00F7208D">
              <w:trPr>
                <w:trHeight w:val="439"/>
              </w:trPr>
              <w:tc>
                <w:tcPr>
                  <w:tcW w:w="6165" w:type="dxa"/>
                </w:tcPr>
                <w:p w14:paraId="56FF28D3" w14:textId="77777777" w:rsidR="00F7208D" w:rsidRDefault="00F7208D" w:rsidP="00F7208D">
                  <w:pPr>
                    <w:pStyle w:val="Text"/>
                    <w:rPr>
                      <w:rFonts w:cs="Arial"/>
                      <w:sz w:val="22"/>
                      <w:szCs w:val="22"/>
                    </w:rPr>
                  </w:pPr>
                  <w:r w:rsidRPr="00E806C2">
                    <w:rPr>
                      <w:rFonts w:cs="Arial"/>
                      <w:sz w:val="22"/>
                      <w:szCs w:val="22"/>
                    </w:rPr>
                    <w:t>If not, will you need a certificate of sponsorship to do this job?</w:t>
                  </w:r>
                </w:p>
                <w:p w14:paraId="15CE1ADE" w14:textId="77777777" w:rsidR="000D2BEF" w:rsidRDefault="000D2BEF" w:rsidP="00F7208D">
                  <w:pPr>
                    <w:pStyle w:val="Text"/>
                    <w:rPr>
                      <w:rFonts w:cs="Arial"/>
                      <w:sz w:val="22"/>
                      <w:szCs w:val="22"/>
                    </w:rPr>
                  </w:pPr>
                </w:p>
                <w:p w14:paraId="1EE985ED" w14:textId="77777777" w:rsidR="000D2BEF" w:rsidRPr="00E806C2" w:rsidRDefault="000D2BEF" w:rsidP="00F7208D">
                  <w:pPr>
                    <w:pStyle w:val="Text"/>
                    <w:rPr>
                      <w:rFonts w:cs="Arial"/>
                      <w:sz w:val="22"/>
                      <w:szCs w:val="22"/>
                    </w:rPr>
                  </w:pPr>
                </w:p>
              </w:tc>
              <w:tc>
                <w:tcPr>
                  <w:tcW w:w="4366" w:type="dxa"/>
                </w:tcPr>
                <w:p w14:paraId="7FC38F50" w14:textId="77777777" w:rsidR="00F7208D" w:rsidRPr="00E806C2" w:rsidRDefault="00D40F9A" w:rsidP="00F7208D">
                  <w:pPr>
                    <w:pStyle w:val="Text"/>
                    <w:rPr>
                      <w:rFonts w:cs="Arial"/>
                      <w:sz w:val="22"/>
                      <w:szCs w:val="22"/>
                    </w:rPr>
                  </w:pPr>
                  <w:sdt>
                    <w:sdtPr>
                      <w:rPr>
                        <w:rFonts w:cs="Arial"/>
                        <w:sz w:val="40"/>
                        <w:szCs w:val="40"/>
                      </w:rPr>
                      <w:id w:val="242220481"/>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F7208D" w:rsidRPr="00E806C2">
                    <w:rPr>
                      <w:rFonts w:cs="Arial"/>
                      <w:sz w:val="22"/>
                      <w:szCs w:val="22"/>
                    </w:rPr>
                    <w:t xml:space="preserve">  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1301343722"/>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F7208D" w:rsidRPr="00E806C2">
                    <w:rPr>
                      <w:rFonts w:cs="Arial"/>
                      <w:sz w:val="22"/>
                      <w:szCs w:val="22"/>
                    </w:rPr>
                    <w:t xml:space="preserve">  NO</w:t>
                  </w:r>
                </w:p>
              </w:tc>
            </w:tr>
            <w:tr w:rsidR="00F7208D" w:rsidRPr="00E806C2" w14:paraId="1355AAEC" w14:textId="77777777" w:rsidTr="00F7208D">
              <w:trPr>
                <w:trHeight w:val="439"/>
              </w:trPr>
              <w:tc>
                <w:tcPr>
                  <w:tcW w:w="6165" w:type="dxa"/>
                </w:tcPr>
                <w:p w14:paraId="0B9D8974" w14:textId="77777777" w:rsidR="00F7208D" w:rsidRPr="00E806C2" w:rsidRDefault="00F7208D" w:rsidP="00F7208D">
                  <w:pPr>
                    <w:pStyle w:val="Text"/>
                    <w:rPr>
                      <w:rFonts w:cs="Arial"/>
                      <w:sz w:val="22"/>
                      <w:szCs w:val="22"/>
                    </w:rPr>
                  </w:pPr>
                  <w:r w:rsidRPr="00E806C2">
                    <w:rPr>
                      <w:rFonts w:cs="Arial"/>
                      <w:sz w:val="22"/>
                      <w:szCs w:val="22"/>
                    </w:rPr>
                    <w:t>Have you previously worked at Ashgate Hospice?</w:t>
                  </w:r>
                </w:p>
              </w:tc>
              <w:tc>
                <w:tcPr>
                  <w:tcW w:w="4366" w:type="dxa"/>
                </w:tcPr>
                <w:p w14:paraId="35AEF0B9" w14:textId="77777777" w:rsidR="00F7208D" w:rsidRPr="00E806C2" w:rsidRDefault="00703A43" w:rsidP="00F7208D">
                  <w:pPr>
                    <w:pStyle w:val="Text"/>
                    <w:rPr>
                      <w:rFonts w:cs="Arial"/>
                      <w:sz w:val="22"/>
                      <w:szCs w:val="22"/>
                    </w:rPr>
                  </w:pPr>
                  <w:r>
                    <w:rPr>
                      <w:rFonts w:cs="Arial"/>
                    </w:rPr>
                    <w:t xml:space="preserve"> </w:t>
                  </w:r>
                  <w:sdt>
                    <w:sdtPr>
                      <w:rPr>
                        <w:rFonts w:cs="Arial"/>
                        <w:sz w:val="40"/>
                        <w:szCs w:val="40"/>
                      </w:rPr>
                      <w:id w:val="1872035869"/>
                      <w14:checkbox>
                        <w14:checked w14:val="0"/>
                        <w14:checkedState w14:val="00FE" w14:font="Wingdings"/>
                        <w14:uncheckedState w14:val="2610" w14:font="MS Gothic"/>
                      </w14:checkbox>
                    </w:sdtPr>
                    <w:sdtContent>
                      <w:r>
                        <w:rPr>
                          <w:rFonts w:ascii="MS Gothic" w:eastAsia="MS Gothic" w:hAnsi="MS Gothic" w:cs="Arial" w:hint="eastAsia"/>
                          <w:sz w:val="40"/>
                          <w:szCs w:val="40"/>
                        </w:rPr>
                        <w:t>☐</w:t>
                      </w:r>
                    </w:sdtContent>
                  </w:sdt>
                  <w:r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1618665070"/>
                      <w14:checkbox>
                        <w14:checked w14:val="0"/>
                        <w14:checkedState w14:val="00FE" w14:font="Wingdings"/>
                        <w14:uncheckedState w14:val="2610" w14:font="MS Gothic"/>
                      </w14:checkbox>
                    </w:sdtPr>
                    <w:sdtContent>
                      <w:r>
                        <w:rPr>
                          <w:rFonts w:ascii="MS Gothic" w:eastAsia="MS Gothic" w:hAnsi="MS Gothic" w:cs="Arial" w:hint="eastAsia"/>
                          <w:sz w:val="40"/>
                          <w:szCs w:val="40"/>
                        </w:rPr>
                        <w:t>☐</w:t>
                      </w:r>
                    </w:sdtContent>
                  </w:sdt>
                  <w:r w:rsidR="00F7208D" w:rsidRPr="00E806C2">
                    <w:rPr>
                      <w:rFonts w:cs="Arial"/>
                      <w:sz w:val="22"/>
                      <w:szCs w:val="22"/>
                    </w:rPr>
                    <w:t xml:space="preserve">  NO</w:t>
                  </w:r>
                </w:p>
              </w:tc>
            </w:tr>
            <w:tr w:rsidR="00F7208D" w:rsidRPr="00E806C2" w14:paraId="1C037AAE" w14:textId="77777777" w:rsidTr="00F7208D">
              <w:trPr>
                <w:trHeight w:val="633"/>
              </w:trPr>
              <w:tc>
                <w:tcPr>
                  <w:tcW w:w="10531" w:type="dxa"/>
                  <w:gridSpan w:val="2"/>
                </w:tcPr>
                <w:p w14:paraId="588ADEAC" w14:textId="77777777" w:rsidR="00F7208D" w:rsidRPr="00E806C2" w:rsidRDefault="00F7208D" w:rsidP="00F7208D">
                  <w:pPr>
                    <w:pStyle w:val="Text"/>
                    <w:rPr>
                      <w:rFonts w:cs="Arial"/>
                      <w:sz w:val="22"/>
                      <w:szCs w:val="22"/>
                    </w:rPr>
                  </w:pPr>
                  <w:r w:rsidRPr="00E806C2">
                    <w:rPr>
                      <w:rFonts w:cs="Arial"/>
                      <w:sz w:val="22"/>
                      <w:szCs w:val="22"/>
                    </w:rPr>
                    <w:t>If yes, what were the dates of employment?</w:t>
                  </w:r>
                </w:p>
                <w:p w14:paraId="628D5C80" w14:textId="77777777" w:rsidR="00F7208D" w:rsidRDefault="00F7208D" w:rsidP="00F7208D">
                  <w:pPr>
                    <w:pStyle w:val="Text"/>
                    <w:rPr>
                      <w:rFonts w:cs="Arial"/>
                      <w:sz w:val="22"/>
                      <w:szCs w:val="22"/>
                    </w:rPr>
                  </w:pPr>
                  <w:r w:rsidRPr="00E806C2">
                    <w:rPr>
                      <w:rFonts w:cs="Arial"/>
                      <w:sz w:val="22"/>
                      <w:szCs w:val="22"/>
                    </w:rPr>
                    <w:t xml:space="preserve">from  </w:t>
                  </w:r>
                  <w:sdt>
                    <w:sdtPr>
                      <w:rPr>
                        <w:rFonts w:cs="Arial"/>
                        <w:sz w:val="22"/>
                        <w:szCs w:val="22"/>
                      </w:rPr>
                      <w:id w:val="361098345"/>
                      <w:placeholder>
                        <w:docPart w:val="017530B966CF44B0A23AE6AC2ED51621"/>
                      </w:placeholder>
                      <w:showingPlcHdr/>
                      <w:date>
                        <w:dateFormat w:val="dd MMMM yyyy"/>
                        <w:lid w:val="en-GB"/>
                        <w:storeMappedDataAs w:val="dateTime"/>
                        <w:calendar w:val="gregorian"/>
                      </w:date>
                    </w:sdtPr>
                    <w:sdtContent>
                      <w:r w:rsidR="0042241F" w:rsidRPr="00D31047">
                        <w:rPr>
                          <w:rStyle w:val="PlaceholderText"/>
                        </w:rPr>
                        <w:t>Click or tap to enter a date.</w:t>
                      </w:r>
                    </w:sdtContent>
                  </w:sdt>
                  <w:r w:rsidRPr="00E806C2">
                    <w:rPr>
                      <w:rFonts w:cs="Arial"/>
                      <w:sz w:val="22"/>
                      <w:szCs w:val="22"/>
                    </w:rPr>
                    <w:tab/>
                  </w:r>
                  <w:r w:rsidRPr="00E806C2">
                    <w:rPr>
                      <w:rFonts w:cs="Arial"/>
                      <w:sz w:val="22"/>
                      <w:szCs w:val="22"/>
                    </w:rPr>
                    <w:tab/>
                    <w:t xml:space="preserve">to </w:t>
                  </w:r>
                  <w:sdt>
                    <w:sdtPr>
                      <w:rPr>
                        <w:rFonts w:cs="Arial"/>
                        <w:sz w:val="22"/>
                        <w:szCs w:val="22"/>
                      </w:rPr>
                      <w:id w:val="-120539882"/>
                      <w:placeholder>
                        <w:docPart w:val="F765883B0BD94CA0BBF78D0F5409EF19"/>
                      </w:placeholder>
                      <w:showingPlcHdr/>
                      <w:date>
                        <w:dateFormat w:val="dd MMMM yyyy"/>
                        <w:lid w:val="en-GB"/>
                        <w:storeMappedDataAs w:val="dateTime"/>
                        <w:calendar w:val="gregorian"/>
                      </w:date>
                    </w:sdtPr>
                    <w:sdtContent>
                      <w:r w:rsidR="0042241F" w:rsidRPr="00D31047">
                        <w:rPr>
                          <w:rStyle w:val="PlaceholderText"/>
                        </w:rPr>
                        <w:t>Click or tap to enter a date.</w:t>
                      </w:r>
                    </w:sdtContent>
                  </w:sdt>
                </w:p>
                <w:p w14:paraId="6422898B" w14:textId="77777777" w:rsidR="005510C0" w:rsidRPr="00E806C2" w:rsidRDefault="005510C0" w:rsidP="00F7208D">
                  <w:pPr>
                    <w:pStyle w:val="Text"/>
                    <w:rPr>
                      <w:rFonts w:cs="Arial"/>
                      <w:sz w:val="22"/>
                      <w:szCs w:val="22"/>
                    </w:rPr>
                  </w:pPr>
                </w:p>
              </w:tc>
            </w:tr>
            <w:tr w:rsidR="00F7208D" w:rsidRPr="00E806C2" w14:paraId="6F726026" w14:textId="77777777" w:rsidTr="00F7208D">
              <w:trPr>
                <w:trHeight w:val="369"/>
              </w:trPr>
              <w:tc>
                <w:tcPr>
                  <w:tcW w:w="6165" w:type="dxa"/>
                </w:tcPr>
                <w:p w14:paraId="4C862F3D" w14:textId="77777777" w:rsidR="00F7208D" w:rsidRPr="00E806C2" w:rsidRDefault="00F7208D" w:rsidP="00F7208D">
                  <w:pPr>
                    <w:pStyle w:val="Text"/>
                    <w:rPr>
                      <w:rFonts w:cs="Arial"/>
                      <w:b/>
                      <w:bCs/>
                      <w:sz w:val="22"/>
                      <w:szCs w:val="22"/>
                    </w:rPr>
                  </w:pPr>
                  <w:r w:rsidRPr="00E806C2">
                    <w:rPr>
                      <w:rFonts w:cs="Arial"/>
                      <w:sz w:val="22"/>
                      <w:szCs w:val="22"/>
                    </w:rPr>
                    <w:t>If stated on the advert, do you wish to be considered on a job share basis?</w:t>
                  </w:r>
                </w:p>
              </w:tc>
              <w:tc>
                <w:tcPr>
                  <w:tcW w:w="4366" w:type="dxa"/>
                </w:tcPr>
                <w:p w14:paraId="52CF22AE" w14:textId="77777777" w:rsidR="00F7208D" w:rsidRPr="00E806C2" w:rsidRDefault="00D40F9A" w:rsidP="00F7208D">
                  <w:pPr>
                    <w:pStyle w:val="Text"/>
                    <w:rPr>
                      <w:rFonts w:cs="Arial"/>
                      <w:sz w:val="22"/>
                      <w:szCs w:val="22"/>
                    </w:rPr>
                  </w:pPr>
                  <w:sdt>
                    <w:sdtPr>
                      <w:rPr>
                        <w:rFonts w:cs="Arial"/>
                        <w:sz w:val="40"/>
                        <w:szCs w:val="40"/>
                      </w:rPr>
                      <w:id w:val="241384525"/>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539207146"/>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NO</w:t>
                  </w:r>
                </w:p>
              </w:tc>
            </w:tr>
          </w:tbl>
          <w:p w14:paraId="11DF8413" w14:textId="77777777" w:rsidR="00F7208D" w:rsidRPr="00E806C2" w:rsidRDefault="00F7208D" w:rsidP="00F7208D">
            <w:pPr>
              <w:tabs>
                <w:tab w:val="left" w:pos="972"/>
              </w:tabs>
              <w:rPr>
                <w:rFonts w:ascii="Arial" w:hAnsi="Arial" w:cs="Arial"/>
              </w:rPr>
            </w:pPr>
          </w:p>
        </w:tc>
      </w:tr>
      <w:tr w:rsidR="00F7208D" w:rsidRPr="00E806C2" w14:paraId="6B3A2506" w14:textId="77777777" w:rsidTr="00C40F40">
        <w:trPr>
          <w:gridAfter w:val="1"/>
          <w:wAfter w:w="30" w:type="dxa"/>
        </w:trPr>
        <w:tc>
          <w:tcPr>
            <w:tcW w:w="10888" w:type="dxa"/>
            <w:gridSpan w:val="8"/>
          </w:tcPr>
          <w:p w14:paraId="47819AA7" w14:textId="77777777" w:rsidR="00F7208D" w:rsidRPr="00E806C2" w:rsidRDefault="00F7208D" w:rsidP="00F7208D">
            <w:pPr>
              <w:tabs>
                <w:tab w:val="left" w:pos="4500"/>
                <w:tab w:val="left" w:pos="5040"/>
                <w:tab w:val="left" w:pos="6660"/>
                <w:tab w:val="left" w:pos="7200"/>
              </w:tabs>
              <w:spacing w:before="120" w:after="60"/>
              <w:rPr>
                <w:rFonts w:ascii="Arial" w:hAnsi="Arial" w:cs="Arial"/>
                <w:b/>
              </w:rPr>
            </w:pPr>
            <w:r w:rsidRPr="00E806C2">
              <w:rPr>
                <w:rFonts w:ascii="Arial" w:hAnsi="Arial" w:cs="Arial"/>
                <w:b/>
              </w:rPr>
              <w:t>RELATIONSHIP DISCLOSURE</w:t>
            </w:r>
          </w:p>
          <w:p w14:paraId="5216C9D1"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As far as you are aware are you related to any Member of the Board of Directors or employee of Ashgate Hospice.</w:t>
            </w:r>
            <w:r w:rsidRPr="00E806C2">
              <w:rPr>
                <w:sz w:val="22"/>
                <w:szCs w:val="22"/>
              </w:rPr>
              <w:tab/>
            </w:r>
          </w:p>
          <w:p w14:paraId="4F4925E6"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If yes, please give details                                    YES  </w:t>
            </w:r>
            <w:sdt>
              <w:sdtPr>
                <w:rPr>
                  <w:sz w:val="40"/>
                  <w:szCs w:val="40"/>
                </w:rPr>
                <w:id w:val="-2049602493"/>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 xml:space="preserve">   </w:t>
            </w:r>
            <w:r w:rsidRPr="00E806C2">
              <w:rPr>
                <w:sz w:val="22"/>
                <w:szCs w:val="22"/>
              </w:rPr>
              <w:tab/>
              <w:t xml:space="preserve">NO  </w:t>
            </w:r>
            <w:sdt>
              <w:sdtPr>
                <w:rPr>
                  <w:sz w:val="40"/>
                  <w:szCs w:val="40"/>
                </w:rPr>
                <w:id w:val="-417024216"/>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 xml:space="preserve">              </w:t>
            </w:r>
          </w:p>
          <w:sdt>
            <w:sdtPr>
              <w:rPr>
                <w:sz w:val="22"/>
                <w:szCs w:val="22"/>
              </w:rPr>
              <w:id w:val="1652091738"/>
              <w:placeholder>
                <w:docPart w:val="AB74A21E30324BE5880A75720FD058A7"/>
              </w:placeholder>
              <w:showingPlcHdr/>
            </w:sdtPr>
            <w:sdtContent>
              <w:p w14:paraId="443FD3A1" w14:textId="77777777" w:rsidR="00F7208D" w:rsidRPr="00E806C2" w:rsidRDefault="0042241F" w:rsidP="00F7208D">
                <w:pPr>
                  <w:pStyle w:val="BodyText"/>
                  <w:tabs>
                    <w:tab w:val="left" w:pos="4500"/>
                    <w:tab w:val="left" w:pos="5040"/>
                    <w:tab w:val="left" w:pos="6660"/>
                    <w:tab w:val="left" w:pos="7200"/>
                  </w:tabs>
                  <w:rPr>
                    <w:sz w:val="22"/>
                    <w:szCs w:val="22"/>
                  </w:rPr>
                </w:pPr>
                <w:r w:rsidRPr="00D31047">
                  <w:rPr>
                    <w:rStyle w:val="PlaceholderText"/>
                  </w:rPr>
                  <w:t>Click or tap here to enter text.</w:t>
                </w:r>
              </w:p>
            </w:sdtContent>
          </w:sdt>
          <w:p w14:paraId="5FA6909E" w14:textId="77777777" w:rsidR="00F7208D" w:rsidRPr="00E806C2" w:rsidRDefault="00F7208D" w:rsidP="00F7208D">
            <w:pPr>
              <w:pStyle w:val="BodyText"/>
              <w:tabs>
                <w:tab w:val="left" w:pos="4500"/>
                <w:tab w:val="left" w:pos="5040"/>
                <w:tab w:val="left" w:pos="6660"/>
                <w:tab w:val="left" w:pos="7200"/>
              </w:tabs>
              <w:rPr>
                <w:sz w:val="22"/>
                <w:szCs w:val="22"/>
              </w:rPr>
            </w:pPr>
          </w:p>
          <w:p w14:paraId="1406E208" w14:textId="77777777" w:rsidR="00F7208D" w:rsidRPr="00E806C2" w:rsidRDefault="00F7208D" w:rsidP="00F7208D">
            <w:pPr>
              <w:pStyle w:val="BodyText"/>
              <w:tabs>
                <w:tab w:val="left" w:pos="4500"/>
                <w:tab w:val="left" w:pos="5040"/>
                <w:tab w:val="left" w:pos="6660"/>
                <w:tab w:val="left" w:pos="7200"/>
              </w:tabs>
              <w:rPr>
                <w:sz w:val="22"/>
                <w:szCs w:val="22"/>
              </w:rPr>
            </w:pPr>
          </w:p>
          <w:p w14:paraId="6719FE35" w14:textId="77777777" w:rsidR="00F7208D" w:rsidRPr="00E806C2" w:rsidRDefault="00F7208D" w:rsidP="000326F7">
            <w:pPr>
              <w:tabs>
                <w:tab w:val="left" w:pos="2717"/>
              </w:tabs>
              <w:rPr>
                <w:rFonts w:ascii="Arial" w:hAnsi="Arial" w:cs="Arial"/>
              </w:rPr>
            </w:pPr>
          </w:p>
        </w:tc>
      </w:tr>
      <w:tr w:rsidR="00F7208D" w:rsidRPr="00E806C2" w14:paraId="618A13CF" w14:textId="77777777" w:rsidTr="00C40F40">
        <w:trPr>
          <w:gridAfter w:val="1"/>
          <w:wAfter w:w="30" w:type="dxa"/>
        </w:trPr>
        <w:tc>
          <w:tcPr>
            <w:tcW w:w="10888" w:type="dxa"/>
            <w:gridSpan w:val="8"/>
          </w:tcPr>
          <w:p w14:paraId="30AB34FE"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Do you hold a current driving licence? </w:t>
            </w:r>
            <w:r w:rsidRPr="00E806C2">
              <w:rPr>
                <w:sz w:val="22"/>
                <w:szCs w:val="22"/>
              </w:rPr>
              <w:tab/>
              <w:t>YES</w:t>
            </w:r>
            <w:r w:rsidRPr="00E806C2">
              <w:rPr>
                <w:sz w:val="22"/>
                <w:szCs w:val="22"/>
              </w:rPr>
              <w:tab/>
            </w:r>
            <w:sdt>
              <w:sdtPr>
                <w:rPr>
                  <w:sz w:val="40"/>
                  <w:szCs w:val="40"/>
                </w:rPr>
                <w:id w:val="209005980"/>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930783314"/>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331CB7A3"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Do you have the use of a car? </w:t>
            </w:r>
            <w:r w:rsidRPr="00E806C2">
              <w:rPr>
                <w:sz w:val="22"/>
                <w:szCs w:val="22"/>
              </w:rPr>
              <w:tab/>
              <w:t>YES</w:t>
            </w:r>
            <w:r w:rsidRPr="00E806C2">
              <w:rPr>
                <w:sz w:val="22"/>
                <w:szCs w:val="22"/>
              </w:rPr>
              <w:tab/>
            </w:r>
            <w:sdt>
              <w:sdtPr>
                <w:rPr>
                  <w:sz w:val="40"/>
                  <w:szCs w:val="40"/>
                </w:rPr>
                <w:id w:val="1825930031"/>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930706585"/>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6FBDA701" w14:textId="77777777" w:rsidR="00F7208D" w:rsidRPr="00E806C2" w:rsidRDefault="00F7208D" w:rsidP="00F7208D">
            <w:pPr>
              <w:pStyle w:val="BodyText"/>
              <w:tabs>
                <w:tab w:val="left" w:pos="4500"/>
                <w:tab w:val="left" w:pos="5040"/>
                <w:tab w:val="left" w:pos="6660"/>
                <w:tab w:val="left" w:pos="7200"/>
              </w:tabs>
              <w:rPr>
                <w:sz w:val="22"/>
                <w:szCs w:val="22"/>
              </w:rPr>
            </w:pPr>
          </w:p>
          <w:p w14:paraId="59BCB371" w14:textId="77777777" w:rsidR="00F7208D" w:rsidRDefault="00F7208D" w:rsidP="00F7208D">
            <w:pPr>
              <w:pStyle w:val="BodyText"/>
              <w:tabs>
                <w:tab w:val="left" w:pos="4500"/>
                <w:tab w:val="left" w:pos="5040"/>
                <w:tab w:val="left" w:pos="6660"/>
                <w:tab w:val="left" w:pos="7200"/>
              </w:tabs>
              <w:rPr>
                <w:sz w:val="22"/>
                <w:szCs w:val="22"/>
              </w:rPr>
            </w:pPr>
            <w:r w:rsidRPr="00E806C2">
              <w:rPr>
                <w:sz w:val="22"/>
                <w:szCs w:val="22"/>
              </w:rPr>
              <w:t>If driving is a requirement of the post, please give details below of any endorsements:</w:t>
            </w:r>
          </w:p>
          <w:sdt>
            <w:sdtPr>
              <w:rPr>
                <w:rFonts w:ascii="Arial" w:hAnsi="Arial" w:cs="Arial"/>
              </w:rPr>
              <w:id w:val="-1967645185"/>
              <w:placeholder>
                <w:docPart w:val="AC8F52ABA46D453DB40C4AC581227075"/>
              </w:placeholder>
              <w:showingPlcHdr/>
            </w:sdtPr>
            <w:sdtContent>
              <w:p w14:paraId="373CED6A" w14:textId="77777777" w:rsidR="00F7208D" w:rsidRDefault="005510C0" w:rsidP="000326F7">
                <w:pPr>
                  <w:tabs>
                    <w:tab w:val="left" w:pos="2717"/>
                  </w:tabs>
                  <w:rPr>
                    <w:rFonts w:ascii="Arial" w:hAnsi="Arial" w:cs="Arial"/>
                  </w:rPr>
                </w:pPr>
                <w:r w:rsidRPr="00D31047">
                  <w:rPr>
                    <w:rStyle w:val="PlaceholderText"/>
                  </w:rPr>
                  <w:t>Click or tap here to enter text.</w:t>
                </w:r>
              </w:p>
            </w:sdtContent>
          </w:sdt>
          <w:p w14:paraId="376CBC8C" w14:textId="77777777" w:rsidR="00DD3F69" w:rsidRPr="00E806C2" w:rsidRDefault="00DD3F69" w:rsidP="000326F7">
            <w:pPr>
              <w:tabs>
                <w:tab w:val="left" w:pos="2717"/>
              </w:tabs>
              <w:rPr>
                <w:rFonts w:ascii="Arial" w:hAnsi="Arial" w:cs="Arial"/>
              </w:rPr>
            </w:pPr>
          </w:p>
        </w:tc>
      </w:tr>
      <w:tr w:rsidR="00D964CC" w:rsidRPr="00E806C2" w14:paraId="033E3250" w14:textId="77777777" w:rsidTr="00C40F40">
        <w:trPr>
          <w:gridAfter w:val="1"/>
          <w:wAfter w:w="30" w:type="dxa"/>
        </w:trPr>
        <w:tc>
          <w:tcPr>
            <w:tcW w:w="10888" w:type="dxa"/>
            <w:gridSpan w:val="8"/>
          </w:tcPr>
          <w:p w14:paraId="0926DAF2" w14:textId="77777777" w:rsidR="003F643C" w:rsidRDefault="003F643C" w:rsidP="00F7208D">
            <w:pPr>
              <w:pStyle w:val="BodyText"/>
              <w:tabs>
                <w:tab w:val="left" w:pos="4500"/>
                <w:tab w:val="left" w:pos="5040"/>
                <w:tab w:val="left" w:pos="6660"/>
                <w:tab w:val="left" w:pos="7200"/>
              </w:tabs>
              <w:rPr>
                <w:sz w:val="22"/>
                <w:szCs w:val="22"/>
              </w:rPr>
            </w:pPr>
          </w:p>
          <w:p w14:paraId="32AA3B39" w14:textId="77777777" w:rsidR="00353605" w:rsidRPr="00353605" w:rsidRDefault="00353605" w:rsidP="00353605">
            <w:pPr>
              <w:rPr>
                <w:rFonts w:ascii="Arial" w:eastAsia="Times New Roman" w:hAnsi="Arial" w:cs="Arial"/>
              </w:rPr>
            </w:pPr>
            <w:r w:rsidRPr="00353605">
              <w:rPr>
                <w:rFonts w:ascii="Arial" w:eastAsia="Times New Roman" w:hAnsi="Arial" w:cs="Arial"/>
              </w:rPr>
              <w:t>Any candidate who identifies themselves as disabled will be short listed if they meet the essential criteria for the role.  Essential criteria can be found in the Job Description &amp; Person Specification for the role</w:t>
            </w:r>
          </w:p>
          <w:p w14:paraId="47AED438" w14:textId="77777777" w:rsidR="003F643C" w:rsidRDefault="003F643C" w:rsidP="00F7208D">
            <w:pPr>
              <w:pStyle w:val="BodyText"/>
              <w:tabs>
                <w:tab w:val="left" w:pos="4500"/>
                <w:tab w:val="left" w:pos="5040"/>
                <w:tab w:val="left" w:pos="6660"/>
                <w:tab w:val="left" w:pos="7200"/>
              </w:tabs>
              <w:rPr>
                <w:sz w:val="22"/>
                <w:szCs w:val="22"/>
              </w:rPr>
            </w:pPr>
          </w:p>
          <w:p w14:paraId="1910525F" w14:textId="77777777" w:rsidR="003F643C" w:rsidRDefault="008A194D" w:rsidP="00F7208D">
            <w:pPr>
              <w:pStyle w:val="BodyText"/>
              <w:tabs>
                <w:tab w:val="left" w:pos="4500"/>
                <w:tab w:val="left" w:pos="5040"/>
                <w:tab w:val="left" w:pos="6660"/>
                <w:tab w:val="left" w:pos="7200"/>
              </w:tabs>
              <w:rPr>
                <w:sz w:val="22"/>
                <w:szCs w:val="22"/>
              </w:rPr>
            </w:pPr>
            <w:r>
              <w:rPr>
                <w:sz w:val="22"/>
                <w:szCs w:val="22"/>
              </w:rPr>
              <w:t xml:space="preserve">Do you have a Disability and wish to be </w:t>
            </w:r>
            <w:r w:rsidR="001347DB">
              <w:rPr>
                <w:sz w:val="22"/>
                <w:szCs w:val="22"/>
              </w:rPr>
              <w:t xml:space="preserve">considered for interview under the Guaranteed Interview Scheme? </w:t>
            </w:r>
          </w:p>
          <w:p w14:paraId="2234BAD0" w14:textId="77777777" w:rsidR="003F643C" w:rsidRDefault="003F643C" w:rsidP="00F7208D">
            <w:pPr>
              <w:pStyle w:val="BodyText"/>
              <w:tabs>
                <w:tab w:val="left" w:pos="4500"/>
                <w:tab w:val="left" w:pos="5040"/>
                <w:tab w:val="left" w:pos="6660"/>
                <w:tab w:val="left" w:pos="7200"/>
              </w:tabs>
              <w:rPr>
                <w:sz w:val="22"/>
                <w:szCs w:val="22"/>
              </w:rPr>
            </w:pPr>
          </w:p>
          <w:p w14:paraId="5BEF8F28" w14:textId="77777777" w:rsidR="0096009A" w:rsidRDefault="0096009A" w:rsidP="00F7208D">
            <w:pPr>
              <w:pStyle w:val="BodyText"/>
              <w:tabs>
                <w:tab w:val="left" w:pos="4500"/>
                <w:tab w:val="left" w:pos="5040"/>
                <w:tab w:val="left" w:pos="6660"/>
                <w:tab w:val="left" w:pos="7200"/>
              </w:tabs>
              <w:rPr>
                <w:sz w:val="22"/>
                <w:szCs w:val="22"/>
              </w:rPr>
            </w:pPr>
            <w:r>
              <w:rPr>
                <w:sz w:val="22"/>
                <w:szCs w:val="22"/>
              </w:rPr>
              <w:t xml:space="preserve">Yes </w:t>
            </w:r>
            <w:sdt>
              <w:sdtPr>
                <w:rPr>
                  <w:sz w:val="40"/>
                  <w:szCs w:val="40"/>
                </w:rPr>
                <w:id w:val="-686294832"/>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Pr>
                <w:sz w:val="22"/>
                <w:szCs w:val="22"/>
              </w:rPr>
              <w:t xml:space="preserve">        No </w:t>
            </w:r>
            <w:sdt>
              <w:sdtPr>
                <w:rPr>
                  <w:sz w:val="40"/>
                  <w:szCs w:val="40"/>
                </w:rPr>
                <w:id w:val="-5163157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1053EA52" w14:textId="77777777" w:rsidR="0096009A" w:rsidRDefault="0096009A" w:rsidP="00F7208D">
            <w:pPr>
              <w:pStyle w:val="BodyText"/>
              <w:tabs>
                <w:tab w:val="left" w:pos="4500"/>
                <w:tab w:val="left" w:pos="5040"/>
                <w:tab w:val="left" w:pos="6660"/>
                <w:tab w:val="left" w:pos="7200"/>
              </w:tabs>
              <w:rPr>
                <w:sz w:val="22"/>
                <w:szCs w:val="22"/>
              </w:rPr>
            </w:pPr>
          </w:p>
          <w:p w14:paraId="7E50F7C5" w14:textId="77777777" w:rsidR="003F643C" w:rsidRPr="00E806C2" w:rsidRDefault="003F643C" w:rsidP="00F7208D">
            <w:pPr>
              <w:pStyle w:val="BodyText"/>
              <w:tabs>
                <w:tab w:val="left" w:pos="4500"/>
                <w:tab w:val="left" w:pos="5040"/>
                <w:tab w:val="left" w:pos="6660"/>
                <w:tab w:val="left" w:pos="7200"/>
              </w:tabs>
              <w:rPr>
                <w:sz w:val="22"/>
                <w:szCs w:val="22"/>
              </w:rPr>
            </w:pPr>
          </w:p>
        </w:tc>
      </w:tr>
      <w:tr w:rsidR="00D964CC" w:rsidRPr="00E806C2" w14:paraId="0934C4FA" w14:textId="77777777" w:rsidTr="00C40F40">
        <w:trPr>
          <w:gridAfter w:val="1"/>
          <w:wAfter w:w="30" w:type="dxa"/>
        </w:trPr>
        <w:tc>
          <w:tcPr>
            <w:tcW w:w="10888" w:type="dxa"/>
            <w:gridSpan w:val="8"/>
          </w:tcPr>
          <w:p w14:paraId="041CD05A" w14:textId="77777777" w:rsidR="00220E52" w:rsidRPr="00220E52" w:rsidRDefault="00220E52" w:rsidP="00220E52">
            <w:pPr>
              <w:pStyle w:val="BodyText"/>
              <w:tabs>
                <w:tab w:val="left" w:pos="4500"/>
                <w:tab w:val="left" w:pos="5040"/>
                <w:tab w:val="left" w:pos="6660"/>
                <w:tab w:val="left" w:pos="7200"/>
              </w:tabs>
              <w:rPr>
                <w:b/>
                <w:bCs/>
                <w:sz w:val="22"/>
                <w:szCs w:val="22"/>
              </w:rPr>
            </w:pPr>
            <w:r w:rsidRPr="00220E52">
              <w:rPr>
                <w:b/>
                <w:bCs/>
                <w:sz w:val="22"/>
                <w:szCs w:val="22"/>
              </w:rPr>
              <w:t xml:space="preserve">Criminal Convictions:    </w:t>
            </w:r>
          </w:p>
          <w:p w14:paraId="6071C365" w14:textId="77777777" w:rsidR="00220E52" w:rsidRPr="00220E52" w:rsidRDefault="00220E52" w:rsidP="00220E52">
            <w:pPr>
              <w:pStyle w:val="BodyText"/>
              <w:tabs>
                <w:tab w:val="left" w:pos="4500"/>
                <w:tab w:val="left" w:pos="5040"/>
                <w:tab w:val="left" w:pos="6660"/>
                <w:tab w:val="left" w:pos="7200"/>
              </w:tabs>
              <w:rPr>
                <w:sz w:val="22"/>
                <w:szCs w:val="22"/>
              </w:rPr>
            </w:pPr>
          </w:p>
          <w:p w14:paraId="0761DB18"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Please tell us about any unspent criminal convictions.  Any information will be treated as confidential and will be discussed at interview only if the conviction is considered relevant to the post. Failure to disclose could result in dismissal or disciplinary action. </w:t>
            </w:r>
          </w:p>
          <w:p w14:paraId="501ED101" w14:textId="77777777" w:rsidR="00220E52" w:rsidRPr="00220E52" w:rsidRDefault="00220E52" w:rsidP="00220E52">
            <w:pPr>
              <w:pStyle w:val="BodyText"/>
              <w:tabs>
                <w:tab w:val="left" w:pos="4500"/>
                <w:tab w:val="left" w:pos="5040"/>
                <w:tab w:val="left" w:pos="6660"/>
                <w:tab w:val="left" w:pos="7200"/>
              </w:tabs>
              <w:rPr>
                <w:sz w:val="22"/>
                <w:szCs w:val="22"/>
              </w:rPr>
            </w:pPr>
          </w:p>
          <w:p w14:paraId="4944F06D" w14:textId="77777777" w:rsidR="00220E52" w:rsidRPr="00220E52" w:rsidRDefault="00220E52" w:rsidP="00220E52">
            <w:pPr>
              <w:pStyle w:val="BodyText"/>
              <w:tabs>
                <w:tab w:val="left" w:pos="4500"/>
                <w:tab w:val="left" w:pos="5040"/>
                <w:tab w:val="left" w:pos="6660"/>
                <w:tab w:val="left" w:pos="7200"/>
              </w:tabs>
              <w:rPr>
                <w:sz w:val="22"/>
                <w:szCs w:val="22"/>
              </w:rPr>
            </w:pPr>
          </w:p>
          <w:p w14:paraId="74C8500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Have you any unspent criminal convictions?</w:t>
            </w:r>
          </w:p>
          <w:p w14:paraId="43B1F80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b/>
            </w:r>
          </w:p>
          <w:p w14:paraId="1D83F656"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Yes </w:t>
            </w:r>
            <w:r w:rsidR="00F05C58">
              <w:rPr>
                <w:sz w:val="22"/>
                <w:szCs w:val="22"/>
              </w:rPr>
              <w:t xml:space="preserve"> </w:t>
            </w:r>
            <w:sdt>
              <w:sdtPr>
                <w:rPr>
                  <w:sz w:val="40"/>
                  <w:szCs w:val="40"/>
                </w:rPr>
                <w:id w:val="-1097166290"/>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ab/>
            </w:r>
          </w:p>
          <w:p w14:paraId="6A8E0F04"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No</w:t>
            </w:r>
            <w:r w:rsidR="00C40F40">
              <w:rPr>
                <w:sz w:val="22"/>
                <w:szCs w:val="22"/>
              </w:rPr>
              <w:t xml:space="preserve"> </w:t>
            </w:r>
            <w:r w:rsidRPr="00220E52">
              <w:rPr>
                <w:sz w:val="22"/>
                <w:szCs w:val="22"/>
              </w:rPr>
              <w:t xml:space="preserve">  </w:t>
            </w:r>
            <w:r w:rsidR="00F05C58">
              <w:rPr>
                <w:sz w:val="22"/>
                <w:szCs w:val="22"/>
              </w:rPr>
              <w:t xml:space="preserve"> </w:t>
            </w:r>
            <w:sdt>
              <w:sdtPr>
                <w:rPr>
                  <w:sz w:val="40"/>
                  <w:szCs w:val="40"/>
                </w:rPr>
                <w:id w:val="2063366651"/>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 xml:space="preserve"> </w:t>
            </w:r>
          </w:p>
          <w:p w14:paraId="66E2FB1F" w14:textId="77777777" w:rsidR="00220E52" w:rsidRPr="00220E52" w:rsidRDefault="00220E52" w:rsidP="00220E52">
            <w:pPr>
              <w:pStyle w:val="BodyText"/>
              <w:tabs>
                <w:tab w:val="left" w:pos="4500"/>
                <w:tab w:val="left" w:pos="5040"/>
                <w:tab w:val="left" w:pos="6660"/>
                <w:tab w:val="left" w:pos="7200"/>
              </w:tabs>
              <w:rPr>
                <w:sz w:val="22"/>
                <w:szCs w:val="22"/>
              </w:rPr>
            </w:pPr>
          </w:p>
          <w:p w14:paraId="2CC8B8F8"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Are you currently the subject of any police</w:t>
            </w:r>
          </w:p>
          <w:p w14:paraId="2B6CBA5E"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Investigation and/or prosecution?</w:t>
            </w:r>
          </w:p>
          <w:p w14:paraId="05366B7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b/>
            </w:r>
          </w:p>
          <w:p w14:paraId="13C45F83"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Yes  </w:t>
            </w:r>
            <w:sdt>
              <w:sdtPr>
                <w:rPr>
                  <w:sz w:val="40"/>
                  <w:szCs w:val="40"/>
                </w:rPr>
                <w:id w:val="5542059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ab/>
            </w:r>
          </w:p>
          <w:p w14:paraId="6F90E46D"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No </w:t>
            </w:r>
            <w:r w:rsidR="00C40F40">
              <w:rPr>
                <w:sz w:val="22"/>
                <w:szCs w:val="22"/>
              </w:rPr>
              <w:t xml:space="preserve"> </w:t>
            </w:r>
            <w:r w:rsidRPr="00220E52">
              <w:rPr>
                <w:sz w:val="22"/>
                <w:szCs w:val="22"/>
              </w:rPr>
              <w:t xml:space="preserve">  </w:t>
            </w:r>
            <w:sdt>
              <w:sdtPr>
                <w:rPr>
                  <w:sz w:val="40"/>
                  <w:szCs w:val="40"/>
                </w:rPr>
                <w:id w:val="-1707470227"/>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24982083" w14:textId="77777777" w:rsidR="00220E52" w:rsidRPr="00220E52" w:rsidRDefault="00220E52" w:rsidP="00220E52">
            <w:pPr>
              <w:pStyle w:val="BodyText"/>
              <w:tabs>
                <w:tab w:val="left" w:pos="4500"/>
                <w:tab w:val="left" w:pos="5040"/>
                <w:tab w:val="left" w:pos="6660"/>
                <w:tab w:val="left" w:pos="7200"/>
              </w:tabs>
              <w:rPr>
                <w:sz w:val="22"/>
                <w:szCs w:val="22"/>
              </w:rPr>
            </w:pPr>
          </w:p>
          <w:p w14:paraId="7B23FF41" w14:textId="77777777" w:rsidR="00220E52" w:rsidRDefault="00220E52" w:rsidP="00220E52">
            <w:pPr>
              <w:pStyle w:val="BodyText"/>
              <w:tabs>
                <w:tab w:val="left" w:pos="4500"/>
                <w:tab w:val="left" w:pos="5040"/>
                <w:tab w:val="left" w:pos="6660"/>
                <w:tab w:val="left" w:pos="7200"/>
              </w:tabs>
              <w:rPr>
                <w:sz w:val="22"/>
                <w:szCs w:val="22"/>
              </w:rPr>
            </w:pPr>
            <w:r w:rsidRPr="00220E52">
              <w:rPr>
                <w:sz w:val="22"/>
                <w:szCs w:val="22"/>
              </w:rPr>
              <w:t>If yes to either question please give details below:</w:t>
            </w:r>
          </w:p>
          <w:sdt>
            <w:sdtPr>
              <w:rPr>
                <w:sz w:val="22"/>
                <w:szCs w:val="22"/>
              </w:rPr>
              <w:id w:val="907967085"/>
              <w:placeholder>
                <w:docPart w:val="D27C254AB5D049E9AA6F5C43EC399A87"/>
              </w:placeholder>
              <w:showingPlcHdr/>
            </w:sdtPr>
            <w:sdtContent>
              <w:p w14:paraId="2F044D43" w14:textId="77777777" w:rsidR="00F05C58" w:rsidRDefault="00F05C58" w:rsidP="00220E52">
                <w:pPr>
                  <w:pStyle w:val="BodyText"/>
                  <w:tabs>
                    <w:tab w:val="left" w:pos="4500"/>
                    <w:tab w:val="left" w:pos="5040"/>
                    <w:tab w:val="left" w:pos="6660"/>
                    <w:tab w:val="left" w:pos="7200"/>
                  </w:tabs>
                  <w:rPr>
                    <w:sz w:val="22"/>
                    <w:szCs w:val="22"/>
                  </w:rPr>
                </w:pPr>
                <w:r w:rsidRPr="00D31047">
                  <w:rPr>
                    <w:rStyle w:val="PlaceholderText"/>
                  </w:rPr>
                  <w:t>Click or tap here to enter text.</w:t>
                </w:r>
              </w:p>
            </w:sdtContent>
          </w:sdt>
          <w:p w14:paraId="5314C580" w14:textId="77777777" w:rsidR="00C54B1A" w:rsidRDefault="00C54B1A" w:rsidP="00220E52">
            <w:pPr>
              <w:pStyle w:val="BodyText"/>
              <w:tabs>
                <w:tab w:val="left" w:pos="4500"/>
                <w:tab w:val="left" w:pos="5040"/>
                <w:tab w:val="left" w:pos="6660"/>
                <w:tab w:val="left" w:pos="7200"/>
              </w:tabs>
              <w:rPr>
                <w:sz w:val="22"/>
                <w:szCs w:val="22"/>
              </w:rPr>
            </w:pPr>
          </w:p>
          <w:p w14:paraId="5EE9A840" w14:textId="77777777" w:rsidR="00C54B1A" w:rsidRDefault="00C54B1A" w:rsidP="00220E52">
            <w:pPr>
              <w:pStyle w:val="BodyText"/>
              <w:tabs>
                <w:tab w:val="left" w:pos="4500"/>
                <w:tab w:val="left" w:pos="5040"/>
                <w:tab w:val="left" w:pos="6660"/>
                <w:tab w:val="left" w:pos="7200"/>
              </w:tabs>
              <w:rPr>
                <w:sz w:val="22"/>
                <w:szCs w:val="22"/>
              </w:rPr>
            </w:pPr>
          </w:p>
          <w:p w14:paraId="44E8768B" w14:textId="77777777" w:rsidR="00C54B1A" w:rsidRDefault="00C54B1A" w:rsidP="00220E52">
            <w:pPr>
              <w:pStyle w:val="BodyText"/>
              <w:tabs>
                <w:tab w:val="left" w:pos="4500"/>
                <w:tab w:val="left" w:pos="5040"/>
                <w:tab w:val="left" w:pos="6660"/>
                <w:tab w:val="left" w:pos="7200"/>
              </w:tabs>
              <w:rPr>
                <w:sz w:val="22"/>
                <w:szCs w:val="22"/>
              </w:rPr>
            </w:pPr>
          </w:p>
          <w:p w14:paraId="25187D6D" w14:textId="77777777" w:rsidR="00C54B1A" w:rsidRDefault="00C54B1A" w:rsidP="00220E52">
            <w:pPr>
              <w:pStyle w:val="BodyText"/>
              <w:tabs>
                <w:tab w:val="left" w:pos="4500"/>
                <w:tab w:val="left" w:pos="5040"/>
                <w:tab w:val="left" w:pos="6660"/>
                <w:tab w:val="left" w:pos="7200"/>
              </w:tabs>
              <w:rPr>
                <w:sz w:val="22"/>
                <w:szCs w:val="22"/>
              </w:rPr>
            </w:pPr>
          </w:p>
          <w:p w14:paraId="37908AA7" w14:textId="77777777" w:rsidR="00C54B1A" w:rsidRDefault="00C54B1A" w:rsidP="00220E52">
            <w:pPr>
              <w:pStyle w:val="BodyText"/>
              <w:tabs>
                <w:tab w:val="left" w:pos="4500"/>
                <w:tab w:val="left" w:pos="5040"/>
                <w:tab w:val="left" w:pos="6660"/>
                <w:tab w:val="left" w:pos="7200"/>
              </w:tabs>
              <w:rPr>
                <w:sz w:val="22"/>
                <w:szCs w:val="22"/>
              </w:rPr>
            </w:pPr>
          </w:p>
          <w:p w14:paraId="3F23EA28" w14:textId="77777777" w:rsidR="00C54B1A" w:rsidRDefault="00C54B1A" w:rsidP="00220E52">
            <w:pPr>
              <w:pStyle w:val="BodyText"/>
              <w:tabs>
                <w:tab w:val="left" w:pos="4500"/>
                <w:tab w:val="left" w:pos="5040"/>
                <w:tab w:val="left" w:pos="6660"/>
                <w:tab w:val="left" w:pos="7200"/>
              </w:tabs>
              <w:rPr>
                <w:sz w:val="22"/>
                <w:szCs w:val="22"/>
              </w:rPr>
            </w:pPr>
          </w:p>
          <w:p w14:paraId="5FDAD0ED" w14:textId="77777777" w:rsidR="00C54B1A" w:rsidRDefault="00C54B1A" w:rsidP="00220E52">
            <w:pPr>
              <w:pStyle w:val="BodyText"/>
              <w:tabs>
                <w:tab w:val="left" w:pos="4500"/>
                <w:tab w:val="left" w:pos="5040"/>
                <w:tab w:val="left" w:pos="6660"/>
                <w:tab w:val="left" w:pos="7200"/>
              </w:tabs>
              <w:rPr>
                <w:sz w:val="22"/>
                <w:szCs w:val="22"/>
              </w:rPr>
            </w:pPr>
          </w:p>
          <w:p w14:paraId="688E107A" w14:textId="77777777" w:rsidR="00C54B1A" w:rsidRDefault="00C54B1A" w:rsidP="00220E52">
            <w:pPr>
              <w:pStyle w:val="BodyText"/>
              <w:tabs>
                <w:tab w:val="left" w:pos="4500"/>
                <w:tab w:val="left" w:pos="5040"/>
                <w:tab w:val="left" w:pos="6660"/>
                <w:tab w:val="left" w:pos="7200"/>
              </w:tabs>
              <w:rPr>
                <w:sz w:val="22"/>
                <w:szCs w:val="22"/>
              </w:rPr>
            </w:pPr>
          </w:p>
          <w:p w14:paraId="2D1B063E" w14:textId="77777777" w:rsidR="00C54B1A" w:rsidRDefault="00C54B1A" w:rsidP="00220E52">
            <w:pPr>
              <w:pStyle w:val="BodyText"/>
              <w:tabs>
                <w:tab w:val="left" w:pos="4500"/>
                <w:tab w:val="left" w:pos="5040"/>
                <w:tab w:val="left" w:pos="6660"/>
                <w:tab w:val="left" w:pos="7200"/>
              </w:tabs>
              <w:rPr>
                <w:sz w:val="22"/>
                <w:szCs w:val="22"/>
              </w:rPr>
            </w:pPr>
          </w:p>
          <w:p w14:paraId="00CB3DE9" w14:textId="77777777" w:rsidR="00C54B1A" w:rsidRDefault="00C54B1A" w:rsidP="00220E52">
            <w:pPr>
              <w:pStyle w:val="BodyText"/>
              <w:tabs>
                <w:tab w:val="left" w:pos="4500"/>
                <w:tab w:val="left" w:pos="5040"/>
                <w:tab w:val="left" w:pos="6660"/>
                <w:tab w:val="left" w:pos="7200"/>
              </w:tabs>
              <w:rPr>
                <w:sz w:val="22"/>
                <w:szCs w:val="22"/>
              </w:rPr>
            </w:pPr>
          </w:p>
          <w:p w14:paraId="1012CEC4" w14:textId="77777777" w:rsidR="00C54B1A" w:rsidRDefault="00C54B1A" w:rsidP="00220E52">
            <w:pPr>
              <w:pStyle w:val="BodyText"/>
              <w:tabs>
                <w:tab w:val="left" w:pos="4500"/>
                <w:tab w:val="left" w:pos="5040"/>
                <w:tab w:val="left" w:pos="6660"/>
                <w:tab w:val="left" w:pos="7200"/>
              </w:tabs>
              <w:rPr>
                <w:sz w:val="22"/>
                <w:szCs w:val="22"/>
              </w:rPr>
            </w:pPr>
          </w:p>
          <w:p w14:paraId="3C92F4BE" w14:textId="77777777" w:rsidR="00C54B1A" w:rsidRDefault="00C54B1A" w:rsidP="00220E52">
            <w:pPr>
              <w:pStyle w:val="BodyText"/>
              <w:tabs>
                <w:tab w:val="left" w:pos="4500"/>
                <w:tab w:val="left" w:pos="5040"/>
                <w:tab w:val="left" w:pos="6660"/>
                <w:tab w:val="left" w:pos="7200"/>
              </w:tabs>
              <w:rPr>
                <w:sz w:val="22"/>
                <w:szCs w:val="22"/>
              </w:rPr>
            </w:pPr>
          </w:p>
          <w:p w14:paraId="6CC4038F" w14:textId="77777777" w:rsidR="00C54B1A" w:rsidRDefault="00C54B1A" w:rsidP="00220E52">
            <w:pPr>
              <w:pStyle w:val="BodyText"/>
              <w:tabs>
                <w:tab w:val="left" w:pos="4500"/>
                <w:tab w:val="left" w:pos="5040"/>
                <w:tab w:val="left" w:pos="6660"/>
                <w:tab w:val="left" w:pos="7200"/>
              </w:tabs>
              <w:rPr>
                <w:sz w:val="22"/>
                <w:szCs w:val="22"/>
              </w:rPr>
            </w:pPr>
          </w:p>
          <w:p w14:paraId="36C98813" w14:textId="77777777" w:rsidR="00C54B1A" w:rsidRPr="00220E52" w:rsidRDefault="00C54B1A" w:rsidP="00220E52">
            <w:pPr>
              <w:pStyle w:val="BodyText"/>
              <w:tabs>
                <w:tab w:val="left" w:pos="4500"/>
                <w:tab w:val="left" w:pos="5040"/>
                <w:tab w:val="left" w:pos="6660"/>
                <w:tab w:val="left" w:pos="7200"/>
              </w:tabs>
              <w:rPr>
                <w:sz w:val="22"/>
                <w:szCs w:val="22"/>
              </w:rPr>
            </w:pPr>
          </w:p>
          <w:p w14:paraId="6C7615F2" w14:textId="77777777" w:rsidR="00D964CC" w:rsidRPr="00E806C2" w:rsidRDefault="00D964CC" w:rsidP="00F7208D">
            <w:pPr>
              <w:pStyle w:val="BodyText"/>
              <w:tabs>
                <w:tab w:val="left" w:pos="4500"/>
                <w:tab w:val="left" w:pos="5040"/>
                <w:tab w:val="left" w:pos="6660"/>
                <w:tab w:val="left" w:pos="7200"/>
              </w:tabs>
              <w:rPr>
                <w:sz w:val="22"/>
                <w:szCs w:val="22"/>
              </w:rPr>
            </w:pPr>
          </w:p>
        </w:tc>
      </w:tr>
      <w:tr w:rsidR="00F7208D" w:rsidRPr="00E806C2" w14:paraId="65806EDE" w14:textId="77777777" w:rsidTr="00C40F40">
        <w:trPr>
          <w:gridAfter w:val="1"/>
          <w:wAfter w:w="30" w:type="dxa"/>
        </w:trPr>
        <w:tc>
          <w:tcPr>
            <w:tcW w:w="10888" w:type="dxa"/>
            <w:gridSpan w:val="8"/>
          </w:tcPr>
          <w:p w14:paraId="48755933" w14:textId="77777777" w:rsidR="00F7208D" w:rsidRPr="00E806C2" w:rsidRDefault="00F7208D" w:rsidP="00F7208D">
            <w:pPr>
              <w:tabs>
                <w:tab w:val="left" w:pos="4500"/>
                <w:tab w:val="left" w:pos="5040"/>
                <w:tab w:val="left" w:pos="6660"/>
                <w:tab w:val="left" w:pos="7200"/>
              </w:tabs>
              <w:jc w:val="both"/>
              <w:rPr>
                <w:rFonts w:ascii="Arial" w:hAnsi="Arial" w:cs="Arial"/>
              </w:rPr>
            </w:pPr>
          </w:p>
          <w:p w14:paraId="58EBE413" w14:textId="77777777" w:rsidR="00F7208D" w:rsidRPr="00E806C2" w:rsidRDefault="00F7208D" w:rsidP="00F7208D">
            <w:pPr>
              <w:tabs>
                <w:tab w:val="left" w:pos="4500"/>
                <w:tab w:val="left" w:pos="5040"/>
                <w:tab w:val="left" w:pos="6660"/>
                <w:tab w:val="left" w:pos="7200"/>
              </w:tabs>
              <w:jc w:val="both"/>
              <w:rPr>
                <w:rFonts w:ascii="Arial" w:hAnsi="Arial" w:cs="Arial"/>
              </w:rPr>
            </w:pPr>
            <w:r w:rsidRPr="00E806C2">
              <w:rPr>
                <w:rFonts w:ascii="Arial" w:hAnsi="Arial" w:cs="Arial"/>
              </w:rPr>
              <w:t>I understand that appointment to the post will be subject to all the information in this application, including that relating to criminal convictions, being complete and correct and that any false information given may make an offer of employment invalid or lead to termination of employment.</w:t>
            </w:r>
          </w:p>
          <w:p w14:paraId="6C9991FA" w14:textId="77777777" w:rsidR="00F7208D" w:rsidRPr="00E806C2" w:rsidRDefault="00F7208D" w:rsidP="00F7208D">
            <w:pPr>
              <w:tabs>
                <w:tab w:val="left" w:pos="4500"/>
                <w:tab w:val="left" w:pos="5400"/>
                <w:tab w:val="left" w:pos="6660"/>
                <w:tab w:val="left" w:pos="7380"/>
              </w:tabs>
              <w:rPr>
                <w:rFonts w:ascii="Arial" w:hAnsi="Arial" w:cs="Arial"/>
              </w:rPr>
            </w:pPr>
          </w:p>
          <w:p w14:paraId="5A82254C" w14:textId="77777777" w:rsidR="00F7208D" w:rsidRPr="00E806C2" w:rsidRDefault="00F7208D" w:rsidP="00F7208D">
            <w:pPr>
              <w:tabs>
                <w:tab w:val="left" w:pos="2717"/>
              </w:tabs>
              <w:rPr>
                <w:rFonts w:ascii="Arial" w:hAnsi="Arial" w:cs="Arial"/>
              </w:rPr>
            </w:pPr>
            <w:r w:rsidRPr="00E806C2">
              <w:rPr>
                <w:rFonts w:ascii="Arial" w:hAnsi="Arial" w:cs="Arial"/>
              </w:rPr>
              <w:t>Signature:                                                                                                      Date:</w:t>
            </w:r>
          </w:p>
          <w:p w14:paraId="4DDDA9A7" w14:textId="77777777" w:rsidR="00F7208D" w:rsidRDefault="00F7208D" w:rsidP="00F7208D">
            <w:pPr>
              <w:tabs>
                <w:tab w:val="left" w:pos="2717"/>
              </w:tabs>
              <w:rPr>
                <w:rFonts w:ascii="Arial" w:hAnsi="Arial" w:cs="Arial"/>
              </w:rPr>
            </w:pPr>
          </w:p>
          <w:p w14:paraId="4BC24BBA" w14:textId="708A3BCE" w:rsidR="00DA5C80" w:rsidRPr="00D20125" w:rsidRDefault="001E178C" w:rsidP="00F7208D">
            <w:pPr>
              <w:tabs>
                <w:tab w:val="left" w:pos="2717"/>
              </w:tabs>
              <w:rPr>
                <w:rFonts w:ascii="Arial" w:hAnsi="Arial" w:cs="Arial"/>
                <w:i/>
                <w:iCs/>
                <w:sz w:val="16"/>
                <w:szCs w:val="16"/>
                <w:u w:val="single"/>
              </w:rPr>
            </w:pPr>
            <w:r w:rsidRPr="00D20125">
              <w:rPr>
                <w:rFonts w:ascii="Arial" w:hAnsi="Arial" w:cs="Arial"/>
                <w:i/>
                <w:iCs/>
                <w:sz w:val="16"/>
                <w:szCs w:val="16"/>
                <w:u w:val="single"/>
              </w:rPr>
              <w:t>Typing your name digitally above will be accepted as a digital signature and your agreement to the above statement.</w:t>
            </w:r>
          </w:p>
          <w:p w14:paraId="77DFF329" w14:textId="77777777" w:rsidR="00DA5C80" w:rsidRPr="00E806C2" w:rsidRDefault="00DA5C80" w:rsidP="00F7208D">
            <w:pPr>
              <w:tabs>
                <w:tab w:val="left" w:pos="2717"/>
              </w:tabs>
              <w:rPr>
                <w:rFonts w:ascii="Arial" w:hAnsi="Arial" w:cs="Arial"/>
              </w:rPr>
            </w:pPr>
          </w:p>
        </w:tc>
      </w:tr>
      <w:tr w:rsidR="00FE0422" w:rsidRPr="00E806C2" w14:paraId="64C57797" w14:textId="77777777" w:rsidTr="00C40F40">
        <w:tc>
          <w:tcPr>
            <w:tcW w:w="10918" w:type="dxa"/>
            <w:gridSpan w:val="9"/>
            <w:vAlign w:val="center"/>
          </w:tcPr>
          <w:p w14:paraId="0B2A27F9" w14:textId="77777777" w:rsidR="00FE0422" w:rsidRPr="00E806C2" w:rsidRDefault="00FE0422" w:rsidP="00E806C2">
            <w:pPr>
              <w:spacing w:before="60"/>
              <w:rPr>
                <w:rFonts w:ascii="Arial" w:hAnsi="Arial" w:cs="Arial"/>
                <w:b/>
              </w:rPr>
            </w:pPr>
            <w:r w:rsidRPr="00E806C2">
              <w:rPr>
                <w:rFonts w:ascii="Arial" w:hAnsi="Arial" w:cs="Arial"/>
                <w:b/>
              </w:rPr>
              <w:t>EMPLOYMENT HISTORY</w:t>
            </w:r>
          </w:p>
          <w:p w14:paraId="6B4C2F74" w14:textId="77777777" w:rsidR="00FE0422" w:rsidRPr="00E806C2" w:rsidRDefault="00FE0422" w:rsidP="00E806C2">
            <w:pPr>
              <w:tabs>
                <w:tab w:val="left" w:pos="2717"/>
              </w:tabs>
              <w:rPr>
                <w:rFonts w:ascii="Arial" w:hAnsi="Arial" w:cs="Arial"/>
              </w:rPr>
            </w:pPr>
            <w:r w:rsidRPr="00E806C2">
              <w:rPr>
                <w:rFonts w:ascii="Arial" w:hAnsi="Arial" w:cs="Arial"/>
              </w:rPr>
              <w:t>Please give details of present and previous work experience during the past ten years.</w:t>
            </w:r>
          </w:p>
        </w:tc>
      </w:tr>
      <w:tr w:rsidR="00244F94" w:rsidRPr="00E806C2" w14:paraId="46C5C5E8" w14:textId="77777777" w:rsidTr="00C40F40">
        <w:tc>
          <w:tcPr>
            <w:tcW w:w="3350" w:type="dxa"/>
            <w:gridSpan w:val="2"/>
            <w:vMerge w:val="restart"/>
            <w:vAlign w:val="center"/>
          </w:tcPr>
          <w:p w14:paraId="0689BED7" w14:textId="77777777" w:rsidR="00244F94" w:rsidRPr="00E806C2" w:rsidRDefault="00244F94" w:rsidP="00E806C2">
            <w:pPr>
              <w:tabs>
                <w:tab w:val="left" w:pos="2717"/>
              </w:tabs>
              <w:jc w:val="center"/>
              <w:rPr>
                <w:rFonts w:ascii="Arial" w:hAnsi="Arial" w:cs="Arial"/>
              </w:rPr>
            </w:pPr>
            <w:r w:rsidRPr="00E806C2">
              <w:rPr>
                <w:rFonts w:ascii="Arial" w:hAnsi="Arial" w:cs="Arial"/>
              </w:rPr>
              <w:t>NAME AND ADDRESS OF EMPLOYER (STARTING WITH MOST RECENT)</w:t>
            </w:r>
          </w:p>
        </w:tc>
        <w:tc>
          <w:tcPr>
            <w:tcW w:w="5477" w:type="dxa"/>
            <w:gridSpan w:val="3"/>
            <w:vMerge w:val="restart"/>
            <w:vAlign w:val="center"/>
          </w:tcPr>
          <w:p w14:paraId="6D6AEF8E" w14:textId="77777777" w:rsidR="00244F94" w:rsidRPr="00E806C2" w:rsidRDefault="00244F94" w:rsidP="00E806C2">
            <w:pPr>
              <w:tabs>
                <w:tab w:val="left" w:pos="2717"/>
              </w:tabs>
              <w:ind w:firstLine="720"/>
              <w:jc w:val="center"/>
              <w:rPr>
                <w:rFonts w:ascii="Arial" w:hAnsi="Arial" w:cs="Arial"/>
              </w:rPr>
            </w:pPr>
            <w:r w:rsidRPr="00E806C2">
              <w:rPr>
                <w:rFonts w:ascii="Arial" w:hAnsi="Arial" w:cs="Arial"/>
              </w:rPr>
              <w:t>POSITION HELD, GRADE, MAIN DUTIES PERFORMED AND REASON FOR LEAVING</w:t>
            </w:r>
          </w:p>
        </w:tc>
        <w:tc>
          <w:tcPr>
            <w:tcW w:w="2091" w:type="dxa"/>
            <w:gridSpan w:val="4"/>
            <w:vAlign w:val="center"/>
          </w:tcPr>
          <w:p w14:paraId="3A75164B" w14:textId="77777777" w:rsidR="00244F94" w:rsidRPr="00E806C2" w:rsidRDefault="00244F94" w:rsidP="00E806C2">
            <w:pPr>
              <w:tabs>
                <w:tab w:val="left" w:pos="2717"/>
              </w:tabs>
              <w:jc w:val="center"/>
              <w:rPr>
                <w:rFonts w:ascii="Arial" w:hAnsi="Arial" w:cs="Arial"/>
              </w:rPr>
            </w:pPr>
            <w:r w:rsidRPr="00E806C2">
              <w:rPr>
                <w:rFonts w:ascii="Arial" w:hAnsi="Arial" w:cs="Arial"/>
              </w:rPr>
              <w:t>DATE</w:t>
            </w:r>
          </w:p>
          <w:p w14:paraId="38E510E4" w14:textId="77777777" w:rsidR="00244F94" w:rsidRPr="00E806C2" w:rsidRDefault="00244F94" w:rsidP="00E806C2">
            <w:pPr>
              <w:tabs>
                <w:tab w:val="left" w:pos="2717"/>
              </w:tabs>
              <w:jc w:val="center"/>
              <w:rPr>
                <w:rFonts w:ascii="Arial" w:hAnsi="Arial" w:cs="Arial"/>
              </w:rPr>
            </w:pPr>
            <w:r w:rsidRPr="00E806C2">
              <w:rPr>
                <w:rFonts w:ascii="Arial" w:hAnsi="Arial" w:cs="Arial"/>
              </w:rPr>
              <w:t>DD/MM/YY</w:t>
            </w:r>
          </w:p>
        </w:tc>
      </w:tr>
      <w:tr w:rsidR="00244F94" w:rsidRPr="00E806C2" w14:paraId="6B37EEBE" w14:textId="77777777" w:rsidTr="00C40F40">
        <w:tc>
          <w:tcPr>
            <w:tcW w:w="3350" w:type="dxa"/>
            <w:gridSpan w:val="2"/>
            <w:vMerge/>
            <w:vAlign w:val="center"/>
          </w:tcPr>
          <w:p w14:paraId="2C462F46" w14:textId="77777777" w:rsidR="00244F94" w:rsidRPr="00E806C2" w:rsidRDefault="00244F94" w:rsidP="00E806C2">
            <w:pPr>
              <w:tabs>
                <w:tab w:val="left" w:pos="2717"/>
              </w:tabs>
              <w:jc w:val="center"/>
              <w:rPr>
                <w:rFonts w:ascii="Arial" w:hAnsi="Arial" w:cs="Arial"/>
              </w:rPr>
            </w:pPr>
          </w:p>
        </w:tc>
        <w:tc>
          <w:tcPr>
            <w:tcW w:w="5477" w:type="dxa"/>
            <w:gridSpan w:val="3"/>
            <w:vMerge/>
            <w:vAlign w:val="center"/>
          </w:tcPr>
          <w:p w14:paraId="1B9049AD" w14:textId="77777777" w:rsidR="00244F94" w:rsidRPr="00E806C2" w:rsidRDefault="00244F94" w:rsidP="00E806C2">
            <w:pPr>
              <w:tabs>
                <w:tab w:val="left" w:pos="2717"/>
              </w:tabs>
              <w:jc w:val="center"/>
              <w:rPr>
                <w:rFonts w:ascii="Arial" w:hAnsi="Arial" w:cs="Arial"/>
              </w:rPr>
            </w:pPr>
          </w:p>
        </w:tc>
        <w:tc>
          <w:tcPr>
            <w:tcW w:w="1062" w:type="dxa"/>
            <w:vAlign w:val="center"/>
          </w:tcPr>
          <w:p w14:paraId="09674300" w14:textId="77777777" w:rsidR="00244F94" w:rsidRPr="00E806C2" w:rsidRDefault="00244F94" w:rsidP="00E806C2">
            <w:pPr>
              <w:tabs>
                <w:tab w:val="left" w:pos="2717"/>
              </w:tabs>
              <w:jc w:val="center"/>
              <w:rPr>
                <w:rFonts w:ascii="Arial" w:hAnsi="Arial" w:cs="Arial"/>
              </w:rPr>
            </w:pPr>
            <w:r w:rsidRPr="00E806C2">
              <w:rPr>
                <w:rFonts w:ascii="Arial" w:hAnsi="Arial" w:cs="Arial"/>
              </w:rPr>
              <w:t>FROM</w:t>
            </w:r>
          </w:p>
        </w:tc>
        <w:tc>
          <w:tcPr>
            <w:tcW w:w="1029" w:type="dxa"/>
            <w:gridSpan w:val="3"/>
            <w:vAlign w:val="center"/>
          </w:tcPr>
          <w:p w14:paraId="5981FF9C" w14:textId="77777777" w:rsidR="00244F94" w:rsidRPr="00E806C2" w:rsidRDefault="00244F94" w:rsidP="00E806C2">
            <w:pPr>
              <w:tabs>
                <w:tab w:val="left" w:pos="2717"/>
              </w:tabs>
              <w:jc w:val="center"/>
              <w:rPr>
                <w:rFonts w:ascii="Arial" w:hAnsi="Arial" w:cs="Arial"/>
              </w:rPr>
            </w:pPr>
            <w:r w:rsidRPr="00E806C2">
              <w:rPr>
                <w:rFonts w:ascii="Arial" w:hAnsi="Arial" w:cs="Arial"/>
              </w:rPr>
              <w:t>TO</w:t>
            </w:r>
          </w:p>
        </w:tc>
      </w:tr>
      <w:tr w:rsidR="00FE0422" w:rsidRPr="00E806C2" w14:paraId="4135F158" w14:textId="77777777" w:rsidTr="00C40F40">
        <w:tc>
          <w:tcPr>
            <w:tcW w:w="3350" w:type="dxa"/>
            <w:gridSpan w:val="2"/>
          </w:tcPr>
          <w:p w14:paraId="5BCEDE84" w14:textId="77777777" w:rsidR="00FE0422" w:rsidRPr="00E806C2" w:rsidRDefault="00FE0422" w:rsidP="000326F7">
            <w:pPr>
              <w:tabs>
                <w:tab w:val="left" w:pos="2717"/>
              </w:tabs>
              <w:rPr>
                <w:rFonts w:ascii="Arial" w:hAnsi="Arial" w:cs="Arial"/>
              </w:rPr>
            </w:pPr>
          </w:p>
          <w:sdt>
            <w:sdtPr>
              <w:rPr>
                <w:rFonts w:ascii="Arial" w:hAnsi="Arial" w:cs="Arial"/>
              </w:rPr>
              <w:id w:val="337818615"/>
              <w:placeholder>
                <w:docPart w:val="1B4952A4739D4F5F8AB6021CBF1DFBD2"/>
              </w:placeholder>
              <w:showingPlcHdr/>
            </w:sdtPr>
            <w:sdtContent>
              <w:p w14:paraId="2A3B5295" w14:textId="77777777" w:rsidR="00244F94"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40DBF5CC" w14:textId="77777777" w:rsidR="00244F94" w:rsidRPr="00E806C2" w:rsidRDefault="00244F94" w:rsidP="000326F7">
            <w:pPr>
              <w:tabs>
                <w:tab w:val="left" w:pos="2717"/>
              </w:tabs>
              <w:rPr>
                <w:rFonts w:ascii="Arial" w:hAnsi="Arial" w:cs="Arial"/>
              </w:rPr>
            </w:pPr>
          </w:p>
          <w:p w14:paraId="51715A84" w14:textId="77777777" w:rsidR="00244F94" w:rsidRPr="00E806C2" w:rsidRDefault="00244F94" w:rsidP="000326F7">
            <w:pPr>
              <w:tabs>
                <w:tab w:val="left" w:pos="2717"/>
              </w:tabs>
              <w:rPr>
                <w:rFonts w:ascii="Arial" w:hAnsi="Arial" w:cs="Arial"/>
              </w:rPr>
            </w:pPr>
          </w:p>
          <w:p w14:paraId="04AA57C4" w14:textId="77777777" w:rsidR="00244F94" w:rsidRPr="00E806C2" w:rsidRDefault="00244F94" w:rsidP="000326F7">
            <w:pPr>
              <w:tabs>
                <w:tab w:val="left" w:pos="2717"/>
              </w:tabs>
              <w:rPr>
                <w:rFonts w:ascii="Arial" w:hAnsi="Arial" w:cs="Arial"/>
              </w:rPr>
            </w:pPr>
          </w:p>
          <w:p w14:paraId="15F5BD91" w14:textId="77777777" w:rsidR="00244F94" w:rsidRPr="00E806C2" w:rsidRDefault="00244F94" w:rsidP="000326F7">
            <w:pPr>
              <w:tabs>
                <w:tab w:val="left" w:pos="2717"/>
              </w:tabs>
              <w:rPr>
                <w:rFonts w:ascii="Arial" w:hAnsi="Arial" w:cs="Arial"/>
              </w:rPr>
            </w:pPr>
          </w:p>
          <w:p w14:paraId="0F762278" w14:textId="77777777" w:rsidR="00244F94" w:rsidRDefault="00244F94" w:rsidP="000326F7">
            <w:pPr>
              <w:tabs>
                <w:tab w:val="left" w:pos="2717"/>
              </w:tabs>
              <w:rPr>
                <w:rFonts w:ascii="Arial" w:hAnsi="Arial" w:cs="Arial"/>
              </w:rPr>
            </w:pPr>
          </w:p>
          <w:p w14:paraId="42151150" w14:textId="77777777" w:rsidR="00130EF8" w:rsidRDefault="00130EF8" w:rsidP="000326F7">
            <w:pPr>
              <w:tabs>
                <w:tab w:val="left" w:pos="2717"/>
              </w:tabs>
              <w:rPr>
                <w:rFonts w:ascii="Arial" w:hAnsi="Arial" w:cs="Arial"/>
              </w:rPr>
            </w:pPr>
          </w:p>
          <w:p w14:paraId="3D45FAFC" w14:textId="77777777" w:rsidR="00130EF8" w:rsidRDefault="00130EF8" w:rsidP="000326F7">
            <w:pPr>
              <w:tabs>
                <w:tab w:val="left" w:pos="2717"/>
              </w:tabs>
              <w:rPr>
                <w:rFonts w:ascii="Arial" w:hAnsi="Arial" w:cs="Arial"/>
              </w:rPr>
            </w:pPr>
          </w:p>
          <w:p w14:paraId="40BA75FB" w14:textId="77777777" w:rsidR="00130EF8" w:rsidRDefault="00130EF8" w:rsidP="000326F7">
            <w:pPr>
              <w:tabs>
                <w:tab w:val="left" w:pos="2717"/>
              </w:tabs>
              <w:rPr>
                <w:rFonts w:ascii="Arial" w:hAnsi="Arial" w:cs="Arial"/>
              </w:rPr>
            </w:pPr>
          </w:p>
          <w:p w14:paraId="4C4CEF41" w14:textId="77777777" w:rsidR="00130EF8" w:rsidRDefault="00130EF8" w:rsidP="000326F7">
            <w:pPr>
              <w:tabs>
                <w:tab w:val="left" w:pos="2717"/>
              </w:tabs>
              <w:rPr>
                <w:rFonts w:ascii="Arial" w:hAnsi="Arial" w:cs="Arial"/>
              </w:rPr>
            </w:pPr>
          </w:p>
          <w:p w14:paraId="3E837EFC" w14:textId="77777777" w:rsidR="00130EF8" w:rsidRDefault="00130EF8" w:rsidP="000326F7">
            <w:pPr>
              <w:tabs>
                <w:tab w:val="left" w:pos="2717"/>
              </w:tabs>
              <w:rPr>
                <w:rFonts w:ascii="Arial" w:hAnsi="Arial" w:cs="Arial"/>
              </w:rPr>
            </w:pPr>
          </w:p>
          <w:p w14:paraId="55AB5260" w14:textId="77777777" w:rsidR="00130EF8" w:rsidRDefault="00130EF8" w:rsidP="000326F7">
            <w:pPr>
              <w:tabs>
                <w:tab w:val="left" w:pos="2717"/>
              </w:tabs>
              <w:rPr>
                <w:rFonts w:ascii="Arial" w:hAnsi="Arial" w:cs="Arial"/>
              </w:rPr>
            </w:pPr>
          </w:p>
          <w:sdt>
            <w:sdtPr>
              <w:rPr>
                <w:rFonts w:ascii="Arial" w:hAnsi="Arial" w:cs="Arial"/>
              </w:rPr>
              <w:id w:val="292329800"/>
              <w:placeholder>
                <w:docPart w:val="0CCC1B83668F4AABA0DB8C6BA9639557"/>
              </w:placeholder>
              <w:showingPlcHdr/>
            </w:sdtPr>
            <w:sdtContent>
              <w:p w14:paraId="28841BFF" w14:textId="77777777" w:rsidR="00130EF8"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6F32C76C" w14:textId="77777777" w:rsidR="00244F94" w:rsidRPr="00E806C2" w:rsidRDefault="00244F94" w:rsidP="000326F7">
            <w:pPr>
              <w:tabs>
                <w:tab w:val="left" w:pos="2717"/>
              </w:tabs>
              <w:rPr>
                <w:rFonts w:ascii="Arial" w:hAnsi="Arial" w:cs="Arial"/>
              </w:rPr>
            </w:pPr>
          </w:p>
          <w:p w14:paraId="0A196682" w14:textId="77777777" w:rsidR="00244F94" w:rsidRPr="00E806C2" w:rsidRDefault="00244F94" w:rsidP="000326F7">
            <w:pPr>
              <w:tabs>
                <w:tab w:val="left" w:pos="2717"/>
              </w:tabs>
              <w:rPr>
                <w:rFonts w:ascii="Arial" w:hAnsi="Arial" w:cs="Arial"/>
              </w:rPr>
            </w:pPr>
          </w:p>
          <w:p w14:paraId="0B7E4ED7" w14:textId="77777777" w:rsidR="00244F94" w:rsidRDefault="00244F94" w:rsidP="000326F7">
            <w:pPr>
              <w:tabs>
                <w:tab w:val="left" w:pos="2717"/>
              </w:tabs>
              <w:rPr>
                <w:rFonts w:ascii="Arial" w:hAnsi="Arial" w:cs="Arial"/>
              </w:rPr>
            </w:pPr>
          </w:p>
          <w:p w14:paraId="07A337C5" w14:textId="77777777" w:rsidR="00130EF8" w:rsidRDefault="00130EF8" w:rsidP="000326F7">
            <w:pPr>
              <w:tabs>
                <w:tab w:val="left" w:pos="2717"/>
              </w:tabs>
              <w:rPr>
                <w:rFonts w:ascii="Arial" w:hAnsi="Arial" w:cs="Arial"/>
              </w:rPr>
            </w:pPr>
          </w:p>
          <w:p w14:paraId="1B9F33BF" w14:textId="77777777" w:rsidR="00130EF8" w:rsidRDefault="00130EF8" w:rsidP="000326F7">
            <w:pPr>
              <w:tabs>
                <w:tab w:val="left" w:pos="2717"/>
              </w:tabs>
              <w:rPr>
                <w:rFonts w:ascii="Arial" w:hAnsi="Arial" w:cs="Arial"/>
              </w:rPr>
            </w:pPr>
          </w:p>
          <w:p w14:paraId="4590DC2F" w14:textId="77777777" w:rsidR="00130EF8" w:rsidRDefault="00130EF8" w:rsidP="000326F7">
            <w:pPr>
              <w:tabs>
                <w:tab w:val="left" w:pos="2717"/>
              </w:tabs>
              <w:rPr>
                <w:rFonts w:ascii="Arial" w:hAnsi="Arial" w:cs="Arial"/>
              </w:rPr>
            </w:pPr>
          </w:p>
          <w:p w14:paraId="615BE0F2" w14:textId="77777777" w:rsidR="00130EF8" w:rsidRDefault="00130EF8" w:rsidP="000326F7">
            <w:pPr>
              <w:tabs>
                <w:tab w:val="left" w:pos="2717"/>
              </w:tabs>
              <w:rPr>
                <w:rFonts w:ascii="Arial" w:hAnsi="Arial" w:cs="Arial"/>
              </w:rPr>
            </w:pPr>
          </w:p>
          <w:p w14:paraId="1CD19702" w14:textId="77777777" w:rsidR="00130EF8" w:rsidRDefault="00130EF8" w:rsidP="000326F7">
            <w:pPr>
              <w:tabs>
                <w:tab w:val="left" w:pos="2717"/>
              </w:tabs>
              <w:rPr>
                <w:rFonts w:ascii="Arial" w:hAnsi="Arial" w:cs="Arial"/>
              </w:rPr>
            </w:pPr>
          </w:p>
          <w:p w14:paraId="2F9ADB34" w14:textId="77777777" w:rsidR="00130EF8" w:rsidRDefault="00130EF8" w:rsidP="000326F7">
            <w:pPr>
              <w:tabs>
                <w:tab w:val="left" w:pos="2717"/>
              </w:tabs>
              <w:rPr>
                <w:rFonts w:ascii="Arial" w:hAnsi="Arial" w:cs="Arial"/>
              </w:rPr>
            </w:pPr>
          </w:p>
          <w:p w14:paraId="62D82B90" w14:textId="77777777" w:rsidR="00130EF8" w:rsidRDefault="00130EF8" w:rsidP="000326F7">
            <w:pPr>
              <w:tabs>
                <w:tab w:val="left" w:pos="2717"/>
              </w:tabs>
              <w:rPr>
                <w:rFonts w:ascii="Arial" w:hAnsi="Arial" w:cs="Arial"/>
              </w:rPr>
            </w:pPr>
          </w:p>
          <w:sdt>
            <w:sdtPr>
              <w:rPr>
                <w:rFonts w:ascii="Arial" w:hAnsi="Arial" w:cs="Arial"/>
              </w:rPr>
              <w:id w:val="-1979678044"/>
              <w:placeholder>
                <w:docPart w:val="4CE9ED8EFE914D03A8EEA43D94BEAE98"/>
              </w:placeholder>
              <w:showingPlcHdr/>
            </w:sdtPr>
            <w:sdtContent>
              <w:p w14:paraId="1A0C0CB4" w14:textId="77777777" w:rsidR="00130EF8"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5B50239D" w14:textId="77777777" w:rsidR="00244F94" w:rsidRPr="00E806C2" w:rsidRDefault="00244F94" w:rsidP="000326F7">
            <w:pPr>
              <w:tabs>
                <w:tab w:val="left" w:pos="2717"/>
              </w:tabs>
              <w:rPr>
                <w:rFonts w:ascii="Arial" w:hAnsi="Arial" w:cs="Arial"/>
              </w:rPr>
            </w:pPr>
          </w:p>
          <w:p w14:paraId="2C733027" w14:textId="77777777" w:rsidR="00244F94" w:rsidRPr="00E806C2" w:rsidRDefault="00244F94" w:rsidP="000326F7">
            <w:pPr>
              <w:tabs>
                <w:tab w:val="left" w:pos="2717"/>
              </w:tabs>
              <w:rPr>
                <w:rFonts w:ascii="Arial" w:hAnsi="Arial" w:cs="Arial"/>
              </w:rPr>
            </w:pPr>
          </w:p>
          <w:p w14:paraId="5A0B1425" w14:textId="77777777" w:rsidR="00244F94" w:rsidRPr="00E806C2" w:rsidRDefault="00244F94" w:rsidP="000326F7">
            <w:pPr>
              <w:tabs>
                <w:tab w:val="left" w:pos="2717"/>
              </w:tabs>
              <w:rPr>
                <w:rFonts w:ascii="Arial" w:hAnsi="Arial" w:cs="Arial"/>
              </w:rPr>
            </w:pPr>
          </w:p>
          <w:p w14:paraId="7610B052" w14:textId="77777777" w:rsidR="00244F94" w:rsidRPr="00E806C2" w:rsidRDefault="00244F94" w:rsidP="000326F7">
            <w:pPr>
              <w:tabs>
                <w:tab w:val="left" w:pos="2717"/>
              </w:tabs>
              <w:rPr>
                <w:rFonts w:ascii="Arial" w:hAnsi="Arial" w:cs="Arial"/>
              </w:rPr>
            </w:pPr>
          </w:p>
          <w:p w14:paraId="794934AB" w14:textId="77777777" w:rsidR="00244F94" w:rsidRPr="00E806C2" w:rsidRDefault="00244F94" w:rsidP="000326F7">
            <w:pPr>
              <w:tabs>
                <w:tab w:val="left" w:pos="2717"/>
              </w:tabs>
              <w:rPr>
                <w:rFonts w:ascii="Arial" w:hAnsi="Arial" w:cs="Arial"/>
              </w:rPr>
            </w:pPr>
          </w:p>
          <w:p w14:paraId="08768022" w14:textId="77777777" w:rsidR="00244F94" w:rsidRDefault="00244F94" w:rsidP="000326F7">
            <w:pPr>
              <w:tabs>
                <w:tab w:val="left" w:pos="2717"/>
              </w:tabs>
              <w:rPr>
                <w:rFonts w:ascii="Arial" w:hAnsi="Arial" w:cs="Arial"/>
              </w:rPr>
            </w:pPr>
          </w:p>
          <w:p w14:paraId="451E3D24" w14:textId="77777777" w:rsidR="00E806C2" w:rsidRDefault="00E806C2" w:rsidP="000326F7">
            <w:pPr>
              <w:tabs>
                <w:tab w:val="left" w:pos="2717"/>
              </w:tabs>
              <w:rPr>
                <w:rFonts w:ascii="Arial" w:hAnsi="Arial" w:cs="Arial"/>
              </w:rPr>
            </w:pPr>
          </w:p>
          <w:p w14:paraId="341C6F09" w14:textId="77777777" w:rsidR="00E806C2" w:rsidRDefault="00E806C2" w:rsidP="000326F7">
            <w:pPr>
              <w:tabs>
                <w:tab w:val="left" w:pos="2717"/>
              </w:tabs>
              <w:rPr>
                <w:rFonts w:ascii="Arial" w:hAnsi="Arial" w:cs="Arial"/>
              </w:rPr>
            </w:pPr>
          </w:p>
          <w:p w14:paraId="41DC87C2" w14:textId="77777777" w:rsidR="00E806C2" w:rsidRDefault="00E806C2" w:rsidP="000326F7">
            <w:pPr>
              <w:tabs>
                <w:tab w:val="left" w:pos="2717"/>
              </w:tabs>
              <w:rPr>
                <w:rFonts w:ascii="Arial" w:hAnsi="Arial" w:cs="Arial"/>
              </w:rPr>
            </w:pPr>
          </w:p>
          <w:p w14:paraId="4450EF00" w14:textId="77777777" w:rsidR="00130EF8" w:rsidRDefault="00130EF8" w:rsidP="000326F7">
            <w:pPr>
              <w:tabs>
                <w:tab w:val="left" w:pos="2717"/>
              </w:tabs>
              <w:rPr>
                <w:rFonts w:ascii="Arial" w:hAnsi="Arial" w:cs="Arial"/>
              </w:rPr>
            </w:pPr>
          </w:p>
          <w:p w14:paraId="6FED9E73" w14:textId="77777777" w:rsidR="00244F94" w:rsidRDefault="00244F94" w:rsidP="000326F7">
            <w:pPr>
              <w:tabs>
                <w:tab w:val="left" w:pos="2717"/>
              </w:tabs>
              <w:rPr>
                <w:rFonts w:ascii="Arial" w:hAnsi="Arial" w:cs="Arial"/>
              </w:rPr>
            </w:pPr>
          </w:p>
          <w:p w14:paraId="09E49E9D" w14:textId="77777777" w:rsidR="00C40F40" w:rsidRPr="00E806C2" w:rsidRDefault="00C40F40" w:rsidP="000326F7">
            <w:pPr>
              <w:tabs>
                <w:tab w:val="left" w:pos="2717"/>
              </w:tabs>
              <w:rPr>
                <w:rFonts w:ascii="Arial" w:hAnsi="Arial" w:cs="Arial"/>
              </w:rPr>
            </w:pPr>
          </w:p>
        </w:tc>
        <w:tc>
          <w:tcPr>
            <w:tcW w:w="5477" w:type="dxa"/>
            <w:gridSpan w:val="3"/>
          </w:tcPr>
          <w:p w14:paraId="22A591D4" w14:textId="77777777" w:rsidR="00FE0422" w:rsidRDefault="00FE0422" w:rsidP="000326F7">
            <w:pPr>
              <w:tabs>
                <w:tab w:val="left" w:pos="2717"/>
              </w:tabs>
              <w:rPr>
                <w:rFonts w:ascii="Arial" w:hAnsi="Arial" w:cs="Arial"/>
              </w:rPr>
            </w:pPr>
          </w:p>
          <w:sdt>
            <w:sdtPr>
              <w:rPr>
                <w:rFonts w:ascii="Arial" w:hAnsi="Arial" w:cs="Arial"/>
              </w:rPr>
              <w:id w:val="-1223358600"/>
              <w:placeholder>
                <w:docPart w:val="024EC72FC3DD4660A8E7F381696E0EBB"/>
              </w:placeholder>
              <w:showingPlcHdr/>
            </w:sdtPr>
            <w:sdtContent>
              <w:p w14:paraId="44D82C9C" w14:textId="77777777" w:rsidR="00130EF8" w:rsidRDefault="00130EF8" w:rsidP="000326F7">
                <w:pPr>
                  <w:tabs>
                    <w:tab w:val="left" w:pos="2717"/>
                  </w:tabs>
                  <w:rPr>
                    <w:rFonts w:ascii="Arial" w:hAnsi="Arial" w:cs="Arial"/>
                  </w:rPr>
                </w:pPr>
                <w:r w:rsidRPr="00D31047">
                  <w:rPr>
                    <w:rStyle w:val="PlaceholderText"/>
                  </w:rPr>
                  <w:t>Click or tap here to enter text.</w:t>
                </w:r>
              </w:p>
            </w:sdtContent>
          </w:sdt>
          <w:p w14:paraId="34343829" w14:textId="77777777" w:rsidR="00FD4155" w:rsidRDefault="00FD4155" w:rsidP="000326F7">
            <w:pPr>
              <w:tabs>
                <w:tab w:val="left" w:pos="2717"/>
              </w:tabs>
              <w:rPr>
                <w:rFonts w:ascii="Arial" w:hAnsi="Arial" w:cs="Arial"/>
              </w:rPr>
            </w:pPr>
          </w:p>
          <w:p w14:paraId="525B4E6A" w14:textId="77777777" w:rsidR="00FD4155" w:rsidRDefault="00FD4155" w:rsidP="000326F7">
            <w:pPr>
              <w:tabs>
                <w:tab w:val="left" w:pos="2717"/>
              </w:tabs>
              <w:rPr>
                <w:rFonts w:ascii="Arial" w:hAnsi="Arial" w:cs="Arial"/>
              </w:rPr>
            </w:pPr>
          </w:p>
          <w:p w14:paraId="13DC2A54" w14:textId="77777777" w:rsidR="00FD4155" w:rsidRDefault="00FD4155" w:rsidP="000326F7">
            <w:pPr>
              <w:tabs>
                <w:tab w:val="left" w:pos="2717"/>
              </w:tabs>
              <w:rPr>
                <w:rFonts w:ascii="Arial" w:hAnsi="Arial" w:cs="Arial"/>
              </w:rPr>
            </w:pPr>
          </w:p>
          <w:p w14:paraId="005088A0" w14:textId="77777777" w:rsidR="00FD4155" w:rsidRDefault="00FD4155" w:rsidP="000326F7">
            <w:pPr>
              <w:tabs>
                <w:tab w:val="left" w:pos="2717"/>
              </w:tabs>
              <w:rPr>
                <w:rFonts w:ascii="Arial" w:hAnsi="Arial" w:cs="Arial"/>
              </w:rPr>
            </w:pPr>
          </w:p>
          <w:p w14:paraId="2C9606C4" w14:textId="77777777" w:rsidR="00FD4155" w:rsidRDefault="00FD4155" w:rsidP="000326F7">
            <w:pPr>
              <w:tabs>
                <w:tab w:val="left" w:pos="2717"/>
              </w:tabs>
              <w:rPr>
                <w:rFonts w:ascii="Arial" w:hAnsi="Arial" w:cs="Arial"/>
              </w:rPr>
            </w:pPr>
          </w:p>
          <w:p w14:paraId="128E603A" w14:textId="77777777" w:rsidR="00FD4155" w:rsidRDefault="00FD4155" w:rsidP="000326F7">
            <w:pPr>
              <w:tabs>
                <w:tab w:val="left" w:pos="2717"/>
              </w:tabs>
              <w:rPr>
                <w:rFonts w:ascii="Arial" w:hAnsi="Arial" w:cs="Arial"/>
              </w:rPr>
            </w:pPr>
          </w:p>
          <w:p w14:paraId="7B0E5CD2" w14:textId="77777777" w:rsidR="00FD4155" w:rsidRDefault="00FD4155" w:rsidP="000326F7">
            <w:pPr>
              <w:tabs>
                <w:tab w:val="left" w:pos="2717"/>
              </w:tabs>
              <w:rPr>
                <w:rFonts w:ascii="Arial" w:hAnsi="Arial" w:cs="Arial"/>
              </w:rPr>
            </w:pPr>
          </w:p>
          <w:p w14:paraId="710BD6A1" w14:textId="77777777" w:rsidR="00FD4155" w:rsidRDefault="00FD4155" w:rsidP="000326F7">
            <w:pPr>
              <w:tabs>
                <w:tab w:val="left" w:pos="2717"/>
              </w:tabs>
              <w:rPr>
                <w:rFonts w:ascii="Arial" w:hAnsi="Arial" w:cs="Arial"/>
              </w:rPr>
            </w:pPr>
          </w:p>
          <w:p w14:paraId="6E35BF85" w14:textId="77777777" w:rsidR="00FD4155" w:rsidRDefault="00FD4155" w:rsidP="000326F7">
            <w:pPr>
              <w:tabs>
                <w:tab w:val="left" w:pos="2717"/>
              </w:tabs>
              <w:rPr>
                <w:rFonts w:ascii="Arial" w:hAnsi="Arial" w:cs="Arial"/>
              </w:rPr>
            </w:pPr>
          </w:p>
          <w:p w14:paraId="1F0133D9" w14:textId="77777777" w:rsidR="00FD4155" w:rsidRDefault="00FD4155" w:rsidP="000326F7">
            <w:pPr>
              <w:tabs>
                <w:tab w:val="left" w:pos="2717"/>
              </w:tabs>
              <w:rPr>
                <w:rFonts w:ascii="Arial" w:hAnsi="Arial" w:cs="Arial"/>
              </w:rPr>
            </w:pPr>
          </w:p>
          <w:p w14:paraId="0C2EE048" w14:textId="77777777" w:rsidR="00FD4155" w:rsidRDefault="00FD4155" w:rsidP="000326F7">
            <w:pPr>
              <w:tabs>
                <w:tab w:val="left" w:pos="2717"/>
              </w:tabs>
              <w:rPr>
                <w:rFonts w:ascii="Arial" w:hAnsi="Arial" w:cs="Arial"/>
              </w:rPr>
            </w:pPr>
          </w:p>
          <w:sdt>
            <w:sdtPr>
              <w:rPr>
                <w:rFonts w:ascii="Arial" w:hAnsi="Arial" w:cs="Arial"/>
              </w:rPr>
              <w:id w:val="-735014720"/>
              <w:placeholder>
                <w:docPart w:val="9D23223FD347473E9BA0BCB0BBF4E641"/>
              </w:placeholder>
              <w:showingPlcHdr/>
            </w:sdtPr>
            <w:sdtContent>
              <w:p w14:paraId="7D5ED277"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39BD14CB" w14:textId="77777777" w:rsidR="00FD4155" w:rsidRPr="00E806C2" w:rsidRDefault="00FD4155" w:rsidP="00FD4155">
            <w:pPr>
              <w:tabs>
                <w:tab w:val="left" w:pos="2717"/>
              </w:tabs>
              <w:rPr>
                <w:rFonts w:ascii="Arial" w:hAnsi="Arial" w:cs="Arial"/>
              </w:rPr>
            </w:pPr>
          </w:p>
          <w:p w14:paraId="25D38970" w14:textId="77777777" w:rsidR="00FD4155" w:rsidRPr="00E806C2" w:rsidRDefault="00FD4155" w:rsidP="00FD4155">
            <w:pPr>
              <w:tabs>
                <w:tab w:val="left" w:pos="2717"/>
              </w:tabs>
              <w:rPr>
                <w:rFonts w:ascii="Arial" w:hAnsi="Arial" w:cs="Arial"/>
              </w:rPr>
            </w:pPr>
          </w:p>
          <w:p w14:paraId="3F4C516C" w14:textId="77777777" w:rsidR="00FD4155" w:rsidRDefault="00FD4155" w:rsidP="00FD4155">
            <w:pPr>
              <w:tabs>
                <w:tab w:val="left" w:pos="2717"/>
              </w:tabs>
              <w:rPr>
                <w:rFonts w:ascii="Arial" w:hAnsi="Arial" w:cs="Arial"/>
              </w:rPr>
            </w:pPr>
          </w:p>
          <w:p w14:paraId="6DDC7DDD" w14:textId="77777777" w:rsidR="00FD4155" w:rsidRDefault="00FD4155" w:rsidP="00FD4155">
            <w:pPr>
              <w:tabs>
                <w:tab w:val="left" w:pos="2717"/>
              </w:tabs>
              <w:rPr>
                <w:rFonts w:ascii="Arial" w:hAnsi="Arial" w:cs="Arial"/>
              </w:rPr>
            </w:pPr>
          </w:p>
          <w:p w14:paraId="3ED57B20" w14:textId="77777777" w:rsidR="00FD4155" w:rsidRDefault="00FD4155" w:rsidP="00FD4155">
            <w:pPr>
              <w:tabs>
                <w:tab w:val="left" w:pos="2717"/>
              </w:tabs>
              <w:rPr>
                <w:rFonts w:ascii="Arial" w:hAnsi="Arial" w:cs="Arial"/>
              </w:rPr>
            </w:pPr>
          </w:p>
          <w:p w14:paraId="1EE14D93" w14:textId="77777777" w:rsidR="00FD4155" w:rsidRDefault="00FD4155" w:rsidP="00FD4155">
            <w:pPr>
              <w:tabs>
                <w:tab w:val="left" w:pos="2717"/>
              </w:tabs>
              <w:rPr>
                <w:rFonts w:ascii="Arial" w:hAnsi="Arial" w:cs="Arial"/>
              </w:rPr>
            </w:pPr>
          </w:p>
          <w:p w14:paraId="4469B6CD" w14:textId="77777777" w:rsidR="00FD4155" w:rsidRDefault="00FD4155" w:rsidP="00FD4155">
            <w:pPr>
              <w:tabs>
                <w:tab w:val="left" w:pos="2717"/>
              </w:tabs>
              <w:rPr>
                <w:rFonts w:ascii="Arial" w:hAnsi="Arial" w:cs="Arial"/>
              </w:rPr>
            </w:pPr>
          </w:p>
          <w:p w14:paraId="2696AB5E" w14:textId="77777777" w:rsidR="00FD4155" w:rsidRDefault="00FD4155" w:rsidP="00FD4155">
            <w:pPr>
              <w:tabs>
                <w:tab w:val="left" w:pos="2717"/>
              </w:tabs>
              <w:rPr>
                <w:rFonts w:ascii="Arial" w:hAnsi="Arial" w:cs="Arial"/>
              </w:rPr>
            </w:pPr>
          </w:p>
          <w:p w14:paraId="7D390744" w14:textId="77777777" w:rsidR="00FD4155" w:rsidRDefault="00FD4155" w:rsidP="00FD4155">
            <w:pPr>
              <w:tabs>
                <w:tab w:val="left" w:pos="2717"/>
              </w:tabs>
              <w:rPr>
                <w:rFonts w:ascii="Arial" w:hAnsi="Arial" w:cs="Arial"/>
              </w:rPr>
            </w:pPr>
          </w:p>
          <w:p w14:paraId="0FD8BEE8" w14:textId="77777777" w:rsidR="00FD4155" w:rsidRDefault="00FD4155" w:rsidP="00FD4155">
            <w:pPr>
              <w:tabs>
                <w:tab w:val="left" w:pos="2717"/>
              </w:tabs>
              <w:rPr>
                <w:rFonts w:ascii="Arial" w:hAnsi="Arial" w:cs="Arial"/>
              </w:rPr>
            </w:pPr>
          </w:p>
          <w:sdt>
            <w:sdtPr>
              <w:rPr>
                <w:rFonts w:ascii="Arial" w:hAnsi="Arial" w:cs="Arial"/>
              </w:rPr>
              <w:id w:val="1889761603"/>
              <w:placeholder>
                <w:docPart w:val="0425AC1675CA461495A6917104C527C3"/>
              </w:placeholder>
              <w:showingPlcHdr/>
            </w:sdtPr>
            <w:sdtContent>
              <w:p w14:paraId="09207FDC"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3ED5C987" w14:textId="77777777" w:rsidR="00FD4155" w:rsidRPr="00E806C2" w:rsidRDefault="00FD4155" w:rsidP="000326F7">
            <w:pPr>
              <w:tabs>
                <w:tab w:val="left" w:pos="2717"/>
              </w:tabs>
              <w:rPr>
                <w:rFonts w:ascii="Arial" w:hAnsi="Arial" w:cs="Arial"/>
              </w:rPr>
            </w:pPr>
          </w:p>
        </w:tc>
        <w:tc>
          <w:tcPr>
            <w:tcW w:w="1062" w:type="dxa"/>
          </w:tcPr>
          <w:p w14:paraId="2AA11922" w14:textId="77777777" w:rsidR="00FE0422" w:rsidRDefault="00FE0422" w:rsidP="000326F7">
            <w:pPr>
              <w:tabs>
                <w:tab w:val="left" w:pos="2717"/>
              </w:tabs>
              <w:rPr>
                <w:rFonts w:ascii="Arial" w:hAnsi="Arial" w:cs="Arial"/>
              </w:rPr>
            </w:pPr>
          </w:p>
          <w:sdt>
            <w:sdtPr>
              <w:rPr>
                <w:rFonts w:ascii="Arial" w:hAnsi="Arial" w:cs="Arial"/>
              </w:rPr>
              <w:id w:val="1701358997"/>
              <w:placeholder>
                <w:docPart w:val="F19D3B8F888649ACAFF65224FEB4CC29"/>
              </w:placeholder>
              <w:showingPlcHdr/>
              <w:date>
                <w:dateFormat w:val="dd MMMM yyyy"/>
                <w:lid w:val="en-GB"/>
                <w:storeMappedDataAs w:val="dateTime"/>
                <w:calendar w:val="gregorian"/>
              </w:date>
            </w:sdtPr>
            <w:sdtContent>
              <w:p w14:paraId="014E0612" w14:textId="77777777" w:rsidR="00130EF8" w:rsidRDefault="00130EF8" w:rsidP="000326F7">
                <w:pPr>
                  <w:tabs>
                    <w:tab w:val="left" w:pos="2717"/>
                  </w:tabs>
                  <w:rPr>
                    <w:rFonts w:ascii="Arial" w:hAnsi="Arial" w:cs="Arial"/>
                  </w:rPr>
                </w:pPr>
                <w:r w:rsidRPr="00D31047">
                  <w:rPr>
                    <w:rStyle w:val="PlaceholderText"/>
                  </w:rPr>
                  <w:t>Click or tap to enter a date.</w:t>
                </w:r>
              </w:p>
            </w:sdtContent>
          </w:sdt>
          <w:p w14:paraId="294B966A" w14:textId="77777777" w:rsidR="00FD4155" w:rsidRDefault="00FD4155" w:rsidP="000326F7">
            <w:pPr>
              <w:tabs>
                <w:tab w:val="left" w:pos="2717"/>
              </w:tabs>
              <w:rPr>
                <w:rFonts w:ascii="Arial" w:hAnsi="Arial" w:cs="Arial"/>
              </w:rPr>
            </w:pPr>
          </w:p>
          <w:p w14:paraId="53D62AFD" w14:textId="77777777" w:rsidR="00FD4155" w:rsidRDefault="00FD4155" w:rsidP="000326F7">
            <w:pPr>
              <w:tabs>
                <w:tab w:val="left" w:pos="2717"/>
              </w:tabs>
              <w:rPr>
                <w:rFonts w:ascii="Arial" w:hAnsi="Arial" w:cs="Arial"/>
              </w:rPr>
            </w:pPr>
          </w:p>
          <w:p w14:paraId="5A3C0004" w14:textId="77777777" w:rsidR="00FD4155" w:rsidRDefault="00FD4155" w:rsidP="000326F7">
            <w:pPr>
              <w:tabs>
                <w:tab w:val="left" w:pos="2717"/>
              </w:tabs>
              <w:rPr>
                <w:rFonts w:ascii="Arial" w:hAnsi="Arial" w:cs="Arial"/>
              </w:rPr>
            </w:pPr>
          </w:p>
          <w:p w14:paraId="4AD9825A" w14:textId="77777777" w:rsidR="00FD4155" w:rsidRDefault="00FD4155" w:rsidP="000326F7">
            <w:pPr>
              <w:tabs>
                <w:tab w:val="left" w:pos="2717"/>
              </w:tabs>
              <w:rPr>
                <w:rFonts w:ascii="Arial" w:hAnsi="Arial" w:cs="Arial"/>
              </w:rPr>
            </w:pPr>
          </w:p>
          <w:p w14:paraId="156A9BED" w14:textId="77777777" w:rsidR="00FD4155" w:rsidRDefault="00FD4155" w:rsidP="000326F7">
            <w:pPr>
              <w:tabs>
                <w:tab w:val="left" w:pos="2717"/>
              </w:tabs>
              <w:rPr>
                <w:rFonts w:ascii="Arial" w:hAnsi="Arial" w:cs="Arial"/>
              </w:rPr>
            </w:pPr>
          </w:p>
          <w:p w14:paraId="35EC95C9" w14:textId="77777777" w:rsidR="00FD4155" w:rsidRDefault="00FD4155" w:rsidP="000326F7">
            <w:pPr>
              <w:tabs>
                <w:tab w:val="left" w:pos="2717"/>
              </w:tabs>
              <w:rPr>
                <w:rFonts w:ascii="Arial" w:hAnsi="Arial" w:cs="Arial"/>
              </w:rPr>
            </w:pPr>
          </w:p>
          <w:p w14:paraId="503B0CD2" w14:textId="77777777" w:rsidR="00FD4155" w:rsidRDefault="00FD4155" w:rsidP="000326F7">
            <w:pPr>
              <w:tabs>
                <w:tab w:val="left" w:pos="2717"/>
              </w:tabs>
              <w:rPr>
                <w:rFonts w:ascii="Arial" w:hAnsi="Arial" w:cs="Arial"/>
              </w:rPr>
            </w:pPr>
          </w:p>
          <w:sdt>
            <w:sdtPr>
              <w:rPr>
                <w:rFonts w:ascii="Arial" w:hAnsi="Arial" w:cs="Arial"/>
              </w:rPr>
              <w:id w:val="-1727826538"/>
              <w:placeholder>
                <w:docPart w:val="A21CE0D46E3F475685475B0A16486A70"/>
              </w:placeholder>
              <w:showingPlcHdr/>
            </w:sdtPr>
            <w:sdtContent>
              <w:p w14:paraId="0467B51A"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199B4DA3" w14:textId="77777777" w:rsidR="00FD4155" w:rsidRPr="00E806C2" w:rsidRDefault="00FD4155" w:rsidP="00FD4155">
            <w:pPr>
              <w:tabs>
                <w:tab w:val="left" w:pos="2717"/>
              </w:tabs>
              <w:rPr>
                <w:rFonts w:ascii="Arial" w:hAnsi="Arial" w:cs="Arial"/>
              </w:rPr>
            </w:pPr>
          </w:p>
          <w:p w14:paraId="75FE199D" w14:textId="77777777" w:rsidR="00FD4155" w:rsidRPr="00E806C2" w:rsidRDefault="00FD4155" w:rsidP="00FD4155">
            <w:pPr>
              <w:tabs>
                <w:tab w:val="left" w:pos="2717"/>
              </w:tabs>
              <w:rPr>
                <w:rFonts w:ascii="Arial" w:hAnsi="Arial" w:cs="Arial"/>
              </w:rPr>
            </w:pPr>
          </w:p>
          <w:p w14:paraId="30298D1A" w14:textId="77777777" w:rsidR="00FD4155" w:rsidRDefault="00FD4155" w:rsidP="00FD4155">
            <w:pPr>
              <w:tabs>
                <w:tab w:val="left" w:pos="2717"/>
              </w:tabs>
              <w:rPr>
                <w:rFonts w:ascii="Arial" w:hAnsi="Arial" w:cs="Arial"/>
              </w:rPr>
            </w:pPr>
          </w:p>
          <w:p w14:paraId="4516FC08" w14:textId="77777777" w:rsidR="00FD4155" w:rsidRDefault="00FD4155" w:rsidP="00FD4155">
            <w:pPr>
              <w:tabs>
                <w:tab w:val="left" w:pos="2717"/>
              </w:tabs>
              <w:rPr>
                <w:rFonts w:ascii="Arial" w:hAnsi="Arial" w:cs="Arial"/>
              </w:rPr>
            </w:pPr>
          </w:p>
          <w:p w14:paraId="1DCF93BA" w14:textId="77777777" w:rsidR="00FD4155" w:rsidRDefault="00FD4155" w:rsidP="00FD4155">
            <w:pPr>
              <w:tabs>
                <w:tab w:val="left" w:pos="2717"/>
              </w:tabs>
              <w:rPr>
                <w:rFonts w:ascii="Arial" w:hAnsi="Arial" w:cs="Arial"/>
              </w:rPr>
            </w:pPr>
          </w:p>
          <w:p w14:paraId="3F6311B9" w14:textId="77777777" w:rsidR="00FD4155" w:rsidRDefault="00FD4155" w:rsidP="00FD4155">
            <w:pPr>
              <w:tabs>
                <w:tab w:val="left" w:pos="2717"/>
              </w:tabs>
              <w:rPr>
                <w:rFonts w:ascii="Arial" w:hAnsi="Arial" w:cs="Arial"/>
              </w:rPr>
            </w:pPr>
          </w:p>
          <w:p w14:paraId="56ABC72A" w14:textId="77777777" w:rsidR="00FD4155" w:rsidRDefault="00FD4155" w:rsidP="00FD4155">
            <w:pPr>
              <w:tabs>
                <w:tab w:val="left" w:pos="2717"/>
              </w:tabs>
              <w:rPr>
                <w:rFonts w:ascii="Arial" w:hAnsi="Arial" w:cs="Arial"/>
              </w:rPr>
            </w:pPr>
          </w:p>
          <w:sdt>
            <w:sdtPr>
              <w:rPr>
                <w:rFonts w:ascii="Arial" w:hAnsi="Arial" w:cs="Arial"/>
              </w:rPr>
              <w:id w:val="-1582057078"/>
              <w:placeholder>
                <w:docPart w:val="894AE629AD3F4ABFA07D5B37C6D28528"/>
              </w:placeholder>
              <w:showingPlcHdr/>
            </w:sdtPr>
            <w:sdtContent>
              <w:p w14:paraId="170471C0"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208C7DE9" w14:textId="77777777" w:rsidR="00FD4155" w:rsidRPr="00E806C2" w:rsidRDefault="00FD4155" w:rsidP="00FD4155">
            <w:pPr>
              <w:tabs>
                <w:tab w:val="left" w:pos="2717"/>
              </w:tabs>
              <w:rPr>
                <w:rFonts w:ascii="Arial" w:hAnsi="Arial" w:cs="Arial"/>
              </w:rPr>
            </w:pPr>
          </w:p>
          <w:p w14:paraId="48C71F19" w14:textId="77777777" w:rsidR="00FD4155" w:rsidRPr="00E806C2" w:rsidRDefault="00FD4155" w:rsidP="00FD4155">
            <w:pPr>
              <w:tabs>
                <w:tab w:val="left" w:pos="2717"/>
              </w:tabs>
              <w:rPr>
                <w:rFonts w:ascii="Arial" w:hAnsi="Arial" w:cs="Arial"/>
              </w:rPr>
            </w:pPr>
          </w:p>
          <w:p w14:paraId="1A00D88D" w14:textId="77777777" w:rsidR="00FD4155" w:rsidRDefault="00FD4155" w:rsidP="00FD4155">
            <w:pPr>
              <w:tabs>
                <w:tab w:val="left" w:pos="2717"/>
              </w:tabs>
              <w:rPr>
                <w:rFonts w:ascii="Arial" w:hAnsi="Arial" w:cs="Arial"/>
              </w:rPr>
            </w:pPr>
          </w:p>
          <w:p w14:paraId="2D80643A" w14:textId="77777777" w:rsidR="00FD4155" w:rsidRDefault="00FD4155" w:rsidP="00FD4155">
            <w:pPr>
              <w:tabs>
                <w:tab w:val="left" w:pos="2717"/>
              </w:tabs>
              <w:rPr>
                <w:rFonts w:ascii="Arial" w:hAnsi="Arial" w:cs="Arial"/>
              </w:rPr>
            </w:pPr>
          </w:p>
          <w:p w14:paraId="3191D818" w14:textId="77777777" w:rsidR="00FD4155" w:rsidRDefault="00FD4155" w:rsidP="00FD4155">
            <w:pPr>
              <w:tabs>
                <w:tab w:val="left" w:pos="2717"/>
              </w:tabs>
              <w:rPr>
                <w:rFonts w:ascii="Arial" w:hAnsi="Arial" w:cs="Arial"/>
              </w:rPr>
            </w:pPr>
          </w:p>
          <w:p w14:paraId="431BCE16" w14:textId="77777777" w:rsidR="00FD4155" w:rsidRDefault="00FD4155" w:rsidP="00FD4155">
            <w:pPr>
              <w:tabs>
                <w:tab w:val="left" w:pos="2717"/>
              </w:tabs>
              <w:rPr>
                <w:rFonts w:ascii="Arial" w:hAnsi="Arial" w:cs="Arial"/>
              </w:rPr>
            </w:pPr>
          </w:p>
          <w:p w14:paraId="1CBDF2C4" w14:textId="77777777" w:rsidR="00FD4155" w:rsidRDefault="00FD4155" w:rsidP="00FD4155">
            <w:pPr>
              <w:tabs>
                <w:tab w:val="left" w:pos="2717"/>
              </w:tabs>
              <w:rPr>
                <w:rFonts w:ascii="Arial" w:hAnsi="Arial" w:cs="Arial"/>
              </w:rPr>
            </w:pPr>
          </w:p>
          <w:p w14:paraId="3E171BB3" w14:textId="77777777" w:rsidR="00FD4155" w:rsidRDefault="00FD4155" w:rsidP="00FD4155">
            <w:pPr>
              <w:tabs>
                <w:tab w:val="left" w:pos="2717"/>
              </w:tabs>
              <w:rPr>
                <w:rFonts w:ascii="Arial" w:hAnsi="Arial" w:cs="Arial"/>
              </w:rPr>
            </w:pPr>
          </w:p>
          <w:p w14:paraId="178E7B58" w14:textId="77777777" w:rsidR="00FD4155" w:rsidRDefault="00FD4155" w:rsidP="00FD4155">
            <w:pPr>
              <w:tabs>
                <w:tab w:val="left" w:pos="2717"/>
              </w:tabs>
              <w:rPr>
                <w:rFonts w:ascii="Arial" w:hAnsi="Arial" w:cs="Arial"/>
              </w:rPr>
            </w:pPr>
          </w:p>
          <w:p w14:paraId="501EA63A" w14:textId="77777777" w:rsidR="00FD4155" w:rsidRDefault="00FD4155" w:rsidP="00FD4155">
            <w:pPr>
              <w:tabs>
                <w:tab w:val="left" w:pos="2717"/>
              </w:tabs>
              <w:rPr>
                <w:rFonts w:ascii="Arial" w:hAnsi="Arial" w:cs="Arial"/>
              </w:rPr>
            </w:pPr>
          </w:p>
          <w:p w14:paraId="42DBCEF2" w14:textId="77777777" w:rsidR="00FD4155" w:rsidRPr="00E806C2" w:rsidRDefault="00FD4155" w:rsidP="000326F7">
            <w:pPr>
              <w:tabs>
                <w:tab w:val="left" w:pos="2717"/>
              </w:tabs>
              <w:rPr>
                <w:rFonts w:ascii="Arial" w:hAnsi="Arial" w:cs="Arial"/>
              </w:rPr>
            </w:pPr>
          </w:p>
        </w:tc>
        <w:tc>
          <w:tcPr>
            <w:tcW w:w="1029" w:type="dxa"/>
            <w:gridSpan w:val="3"/>
          </w:tcPr>
          <w:p w14:paraId="059EE585" w14:textId="77777777" w:rsidR="00FE0422" w:rsidRDefault="00FE0422" w:rsidP="000326F7">
            <w:pPr>
              <w:tabs>
                <w:tab w:val="left" w:pos="2717"/>
              </w:tabs>
              <w:rPr>
                <w:rFonts w:ascii="Arial" w:hAnsi="Arial" w:cs="Arial"/>
              </w:rPr>
            </w:pPr>
          </w:p>
          <w:sdt>
            <w:sdtPr>
              <w:rPr>
                <w:rFonts w:ascii="Arial" w:hAnsi="Arial" w:cs="Arial"/>
              </w:rPr>
              <w:id w:val="-204180554"/>
              <w:placeholder>
                <w:docPart w:val="CD61ECEE4835468EAA33E1E9DECC9B25"/>
              </w:placeholder>
              <w:showingPlcHdr/>
              <w:date>
                <w:dateFormat w:val="dd MMMM yyyy"/>
                <w:lid w:val="en-GB"/>
                <w:storeMappedDataAs w:val="dateTime"/>
                <w:calendar w:val="gregorian"/>
              </w:date>
            </w:sdtPr>
            <w:sdtContent>
              <w:p w14:paraId="3BD7DD5C" w14:textId="77777777" w:rsidR="00130EF8" w:rsidRDefault="00130EF8" w:rsidP="000326F7">
                <w:pPr>
                  <w:tabs>
                    <w:tab w:val="left" w:pos="2717"/>
                  </w:tabs>
                  <w:rPr>
                    <w:rFonts w:ascii="Arial" w:hAnsi="Arial" w:cs="Arial"/>
                  </w:rPr>
                </w:pPr>
                <w:r w:rsidRPr="00D31047">
                  <w:rPr>
                    <w:rStyle w:val="PlaceholderText"/>
                  </w:rPr>
                  <w:t>Click or tap to enter a date.</w:t>
                </w:r>
              </w:p>
            </w:sdtContent>
          </w:sdt>
          <w:p w14:paraId="6353D52E" w14:textId="77777777" w:rsidR="00FD4155" w:rsidRDefault="00FD4155" w:rsidP="000326F7">
            <w:pPr>
              <w:tabs>
                <w:tab w:val="left" w:pos="2717"/>
              </w:tabs>
              <w:rPr>
                <w:rFonts w:ascii="Arial" w:hAnsi="Arial" w:cs="Arial"/>
              </w:rPr>
            </w:pPr>
          </w:p>
          <w:p w14:paraId="22263FD9" w14:textId="77777777" w:rsidR="00FD4155" w:rsidRDefault="00FD4155" w:rsidP="000326F7">
            <w:pPr>
              <w:tabs>
                <w:tab w:val="left" w:pos="2717"/>
              </w:tabs>
              <w:rPr>
                <w:rFonts w:ascii="Arial" w:hAnsi="Arial" w:cs="Arial"/>
              </w:rPr>
            </w:pPr>
          </w:p>
          <w:p w14:paraId="306C1E28" w14:textId="77777777" w:rsidR="00FD4155" w:rsidRDefault="00FD4155" w:rsidP="000326F7">
            <w:pPr>
              <w:tabs>
                <w:tab w:val="left" w:pos="2717"/>
              </w:tabs>
              <w:rPr>
                <w:rFonts w:ascii="Arial" w:hAnsi="Arial" w:cs="Arial"/>
              </w:rPr>
            </w:pPr>
          </w:p>
          <w:p w14:paraId="3ECDB275" w14:textId="77777777" w:rsidR="00FD4155" w:rsidRDefault="00FD4155" w:rsidP="000326F7">
            <w:pPr>
              <w:tabs>
                <w:tab w:val="left" w:pos="2717"/>
              </w:tabs>
              <w:rPr>
                <w:rFonts w:ascii="Arial" w:hAnsi="Arial" w:cs="Arial"/>
              </w:rPr>
            </w:pPr>
          </w:p>
          <w:p w14:paraId="744408BE" w14:textId="77777777" w:rsidR="00FD4155" w:rsidRDefault="00FD4155" w:rsidP="000326F7">
            <w:pPr>
              <w:tabs>
                <w:tab w:val="left" w:pos="2717"/>
              </w:tabs>
              <w:rPr>
                <w:rFonts w:ascii="Arial" w:hAnsi="Arial" w:cs="Arial"/>
              </w:rPr>
            </w:pPr>
          </w:p>
          <w:p w14:paraId="711063D8" w14:textId="77777777" w:rsidR="00FD4155" w:rsidRDefault="00FD4155" w:rsidP="000326F7">
            <w:pPr>
              <w:tabs>
                <w:tab w:val="left" w:pos="2717"/>
              </w:tabs>
              <w:rPr>
                <w:rFonts w:ascii="Arial" w:hAnsi="Arial" w:cs="Arial"/>
              </w:rPr>
            </w:pPr>
          </w:p>
          <w:p w14:paraId="1CD35B5E" w14:textId="77777777" w:rsidR="00FD4155" w:rsidRDefault="00FD4155" w:rsidP="000326F7">
            <w:pPr>
              <w:tabs>
                <w:tab w:val="left" w:pos="2717"/>
              </w:tabs>
              <w:rPr>
                <w:rFonts w:ascii="Arial" w:hAnsi="Arial" w:cs="Arial"/>
              </w:rPr>
            </w:pPr>
          </w:p>
          <w:sdt>
            <w:sdtPr>
              <w:rPr>
                <w:rFonts w:ascii="Arial" w:hAnsi="Arial" w:cs="Arial"/>
              </w:rPr>
              <w:id w:val="814374972"/>
              <w:placeholder>
                <w:docPart w:val="C4CB252415704FDA8717893B2F20E590"/>
              </w:placeholder>
              <w:showingPlcHdr/>
            </w:sdtPr>
            <w:sdtContent>
              <w:p w14:paraId="7364EF66"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02411C7C" w14:textId="77777777" w:rsidR="00FD4155" w:rsidRPr="00E806C2" w:rsidRDefault="00FD4155" w:rsidP="00FD4155">
            <w:pPr>
              <w:tabs>
                <w:tab w:val="left" w:pos="2717"/>
              </w:tabs>
              <w:rPr>
                <w:rFonts w:ascii="Arial" w:hAnsi="Arial" w:cs="Arial"/>
              </w:rPr>
            </w:pPr>
          </w:p>
          <w:p w14:paraId="16EE816A" w14:textId="77777777" w:rsidR="00FD4155" w:rsidRPr="00E806C2" w:rsidRDefault="00FD4155" w:rsidP="00FD4155">
            <w:pPr>
              <w:tabs>
                <w:tab w:val="left" w:pos="2717"/>
              </w:tabs>
              <w:rPr>
                <w:rFonts w:ascii="Arial" w:hAnsi="Arial" w:cs="Arial"/>
              </w:rPr>
            </w:pPr>
          </w:p>
          <w:p w14:paraId="56E7741C" w14:textId="77777777" w:rsidR="00FD4155" w:rsidRDefault="00FD4155" w:rsidP="00FD4155">
            <w:pPr>
              <w:tabs>
                <w:tab w:val="left" w:pos="2717"/>
              </w:tabs>
              <w:rPr>
                <w:rFonts w:ascii="Arial" w:hAnsi="Arial" w:cs="Arial"/>
              </w:rPr>
            </w:pPr>
          </w:p>
          <w:p w14:paraId="085E3449" w14:textId="77777777" w:rsidR="00FD4155" w:rsidRDefault="00FD4155" w:rsidP="00FD4155">
            <w:pPr>
              <w:tabs>
                <w:tab w:val="left" w:pos="2717"/>
              </w:tabs>
              <w:rPr>
                <w:rFonts w:ascii="Arial" w:hAnsi="Arial" w:cs="Arial"/>
              </w:rPr>
            </w:pPr>
          </w:p>
          <w:p w14:paraId="21088D64" w14:textId="77777777" w:rsidR="00FD4155" w:rsidRDefault="00FD4155" w:rsidP="00FD4155">
            <w:pPr>
              <w:tabs>
                <w:tab w:val="left" w:pos="2717"/>
              </w:tabs>
              <w:rPr>
                <w:rFonts w:ascii="Arial" w:hAnsi="Arial" w:cs="Arial"/>
              </w:rPr>
            </w:pPr>
          </w:p>
          <w:p w14:paraId="602509FF" w14:textId="77777777" w:rsidR="00FD4155" w:rsidRDefault="00FD4155" w:rsidP="00FD4155">
            <w:pPr>
              <w:tabs>
                <w:tab w:val="left" w:pos="2717"/>
              </w:tabs>
              <w:rPr>
                <w:rFonts w:ascii="Arial" w:hAnsi="Arial" w:cs="Arial"/>
              </w:rPr>
            </w:pPr>
          </w:p>
          <w:p w14:paraId="07FD5F38" w14:textId="77777777" w:rsidR="00FD4155" w:rsidRDefault="00FD4155" w:rsidP="00FD4155">
            <w:pPr>
              <w:tabs>
                <w:tab w:val="left" w:pos="2717"/>
              </w:tabs>
              <w:rPr>
                <w:rFonts w:ascii="Arial" w:hAnsi="Arial" w:cs="Arial"/>
              </w:rPr>
            </w:pPr>
          </w:p>
          <w:sdt>
            <w:sdtPr>
              <w:rPr>
                <w:rFonts w:ascii="Arial" w:hAnsi="Arial" w:cs="Arial"/>
              </w:rPr>
              <w:id w:val="659195198"/>
              <w:placeholder>
                <w:docPart w:val="3B1B75469D5D4E9CA5A8A88EB84EE908"/>
              </w:placeholder>
              <w:showingPlcHdr/>
            </w:sdtPr>
            <w:sdtContent>
              <w:p w14:paraId="1E3AAA2F"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4B9F8173" w14:textId="77777777" w:rsidR="00FD4155" w:rsidRPr="00E806C2" w:rsidRDefault="00FD4155" w:rsidP="000326F7">
            <w:pPr>
              <w:tabs>
                <w:tab w:val="left" w:pos="2717"/>
              </w:tabs>
              <w:rPr>
                <w:rFonts w:ascii="Arial" w:hAnsi="Arial" w:cs="Arial"/>
              </w:rPr>
            </w:pPr>
          </w:p>
        </w:tc>
      </w:tr>
      <w:tr w:rsidR="00244F94" w:rsidRPr="00E806C2" w14:paraId="140EA66C" w14:textId="77777777" w:rsidTr="00C40F40">
        <w:tc>
          <w:tcPr>
            <w:tcW w:w="10918" w:type="dxa"/>
            <w:gridSpan w:val="9"/>
            <w:vAlign w:val="center"/>
          </w:tcPr>
          <w:p w14:paraId="4D788B45" w14:textId="77777777" w:rsidR="00E806C2" w:rsidRDefault="00E806C2" w:rsidP="00E806C2">
            <w:pPr>
              <w:tabs>
                <w:tab w:val="left" w:pos="2717"/>
              </w:tabs>
              <w:rPr>
                <w:rFonts w:ascii="Arial" w:hAnsi="Arial" w:cs="Arial"/>
              </w:rPr>
            </w:pPr>
          </w:p>
          <w:p w14:paraId="2483A8CA" w14:textId="77777777" w:rsidR="00244F94" w:rsidRDefault="00244F94" w:rsidP="00E806C2">
            <w:pPr>
              <w:tabs>
                <w:tab w:val="left" w:pos="2717"/>
              </w:tabs>
              <w:rPr>
                <w:rFonts w:ascii="Arial" w:hAnsi="Arial" w:cs="Arial"/>
              </w:rPr>
            </w:pPr>
            <w:r w:rsidRPr="00E806C2">
              <w:rPr>
                <w:rFonts w:ascii="Arial" w:hAnsi="Arial" w:cs="Arial"/>
              </w:rPr>
              <w:t>Please continue on a separate sheet if more space is required</w:t>
            </w:r>
          </w:p>
          <w:p w14:paraId="69EF153D" w14:textId="77777777" w:rsidR="00E806C2" w:rsidRPr="00E806C2" w:rsidRDefault="00E806C2" w:rsidP="00E806C2">
            <w:pPr>
              <w:tabs>
                <w:tab w:val="left" w:pos="2717"/>
              </w:tabs>
              <w:rPr>
                <w:rFonts w:ascii="Arial" w:hAnsi="Arial" w:cs="Arial"/>
              </w:rPr>
            </w:pPr>
          </w:p>
        </w:tc>
      </w:tr>
      <w:tr w:rsidR="005E31C4" w:rsidRPr="00E806C2" w14:paraId="3D3507E5" w14:textId="77777777" w:rsidTr="00C40F40">
        <w:trPr>
          <w:trHeight w:val="471"/>
        </w:trPr>
        <w:tc>
          <w:tcPr>
            <w:tcW w:w="10918" w:type="dxa"/>
            <w:gridSpan w:val="9"/>
            <w:tcBorders>
              <w:bottom w:val="single" w:sz="4" w:space="0" w:color="000000" w:themeColor="text1"/>
            </w:tcBorders>
            <w:vAlign w:val="center"/>
          </w:tcPr>
          <w:p w14:paraId="417611C0" w14:textId="77777777" w:rsidR="006253EF" w:rsidRDefault="006253EF" w:rsidP="00E806C2">
            <w:pPr>
              <w:tabs>
                <w:tab w:val="left" w:pos="2717"/>
              </w:tabs>
              <w:rPr>
                <w:rFonts w:ascii="Arial" w:hAnsi="Arial" w:cs="Arial"/>
              </w:rPr>
            </w:pPr>
          </w:p>
          <w:p w14:paraId="6993D940" w14:textId="77777777" w:rsidR="006253EF" w:rsidRDefault="006253EF" w:rsidP="00E806C2">
            <w:pPr>
              <w:tabs>
                <w:tab w:val="left" w:pos="2717"/>
              </w:tabs>
              <w:rPr>
                <w:rFonts w:ascii="Arial" w:hAnsi="Arial" w:cs="Arial"/>
              </w:rPr>
            </w:pPr>
            <w:r w:rsidRPr="00E806C2">
              <w:rPr>
                <w:rFonts w:ascii="Arial" w:hAnsi="Arial" w:cs="Arial"/>
              </w:rPr>
              <w:t xml:space="preserve">                </w:t>
            </w:r>
          </w:p>
          <w:p w14:paraId="2FDD4456" w14:textId="77777777" w:rsidR="006253EF" w:rsidRPr="00E806C2" w:rsidRDefault="006253EF" w:rsidP="00E806C2">
            <w:pPr>
              <w:tabs>
                <w:tab w:val="left" w:pos="2717"/>
              </w:tabs>
              <w:rPr>
                <w:rFonts w:ascii="Arial" w:hAnsi="Arial" w:cs="Arial"/>
              </w:rPr>
            </w:pPr>
            <w:r>
              <w:rPr>
                <w:rFonts w:ascii="Arial" w:hAnsi="Arial" w:cs="Arial"/>
              </w:rPr>
              <w:t xml:space="preserve">        </w:t>
            </w:r>
            <w:r w:rsidRPr="00E806C2">
              <w:rPr>
                <w:rFonts w:ascii="Arial" w:hAnsi="Arial" w:cs="Arial"/>
              </w:rPr>
              <w:t xml:space="preserve">                    </w:t>
            </w:r>
          </w:p>
          <w:p w14:paraId="5270673A" w14:textId="3FBC24D1" w:rsidR="005E31C4" w:rsidRPr="00E806C2" w:rsidRDefault="005E31C4" w:rsidP="00E806C2">
            <w:pPr>
              <w:tabs>
                <w:tab w:val="left" w:pos="2717"/>
              </w:tabs>
              <w:rPr>
                <w:rFonts w:ascii="Arial" w:hAnsi="Arial" w:cs="Arial"/>
              </w:rPr>
            </w:pPr>
            <w:r w:rsidRPr="00E806C2">
              <w:rPr>
                <w:rFonts w:ascii="Arial" w:hAnsi="Arial" w:cs="Arial"/>
              </w:rPr>
              <w:t>NOTICE PERIOD:</w:t>
            </w:r>
            <w:sdt>
              <w:sdtPr>
                <w:rPr>
                  <w:rFonts w:ascii="Arial" w:hAnsi="Arial" w:cs="Arial"/>
                </w:rPr>
                <w:id w:val="1674066089"/>
                <w:placeholder>
                  <w:docPart w:val="D438177C9318442E90A77E0864C78C84"/>
                </w:placeholder>
                <w:showingPlcHdr/>
              </w:sdtPr>
              <w:sdtContent>
                <w:r w:rsidR="00FD4155" w:rsidRPr="00D31047">
                  <w:rPr>
                    <w:rStyle w:val="PlaceholderText"/>
                  </w:rPr>
                  <w:t>Click or tap here to enter text.</w:t>
                </w:r>
              </w:sdtContent>
            </w:sdt>
          </w:p>
        </w:tc>
      </w:tr>
      <w:tr w:rsidR="006924A1" w14:paraId="1AEA41D1" w14:textId="77777777" w:rsidTr="00C40F40">
        <w:trPr>
          <w:gridAfter w:val="2"/>
          <w:wAfter w:w="462" w:type="dxa"/>
        </w:trPr>
        <w:tc>
          <w:tcPr>
            <w:tcW w:w="10456" w:type="dxa"/>
            <w:gridSpan w:val="7"/>
          </w:tcPr>
          <w:p w14:paraId="367C9E47" w14:textId="77777777" w:rsidR="006924A1" w:rsidRDefault="006924A1" w:rsidP="00D40F9A">
            <w:pPr>
              <w:tabs>
                <w:tab w:val="left" w:pos="2717"/>
              </w:tabs>
              <w:rPr>
                <w:rFonts w:ascii="Arial" w:hAnsi="Arial" w:cs="Arial"/>
                <w:b/>
              </w:rPr>
            </w:pPr>
          </w:p>
          <w:p w14:paraId="65D0EB93" w14:textId="77777777" w:rsidR="006924A1" w:rsidRPr="00E806C2" w:rsidRDefault="006924A1" w:rsidP="00D40F9A">
            <w:pPr>
              <w:tabs>
                <w:tab w:val="left" w:pos="2717"/>
              </w:tabs>
              <w:rPr>
                <w:rFonts w:ascii="Arial" w:hAnsi="Arial" w:cs="Arial"/>
              </w:rPr>
            </w:pPr>
            <w:r w:rsidRPr="00E806C2">
              <w:rPr>
                <w:rFonts w:ascii="Arial" w:hAnsi="Arial" w:cs="Arial"/>
                <w:b/>
              </w:rPr>
              <w:t>EDUCATION &amp; QUALIFICATIONS</w:t>
            </w:r>
          </w:p>
        </w:tc>
      </w:tr>
      <w:tr w:rsidR="006924A1" w14:paraId="7F4D8111" w14:textId="77777777" w:rsidTr="00C40F40">
        <w:trPr>
          <w:gridAfter w:val="2"/>
          <w:wAfter w:w="462" w:type="dxa"/>
        </w:trPr>
        <w:tc>
          <w:tcPr>
            <w:tcW w:w="10456" w:type="dxa"/>
            <w:gridSpan w:val="7"/>
          </w:tcPr>
          <w:p w14:paraId="27EBB97B" w14:textId="77777777" w:rsidR="006924A1" w:rsidRDefault="006924A1" w:rsidP="00D40F9A">
            <w:pPr>
              <w:tabs>
                <w:tab w:val="left" w:pos="2717"/>
              </w:tabs>
              <w:rPr>
                <w:rFonts w:ascii="Arial" w:hAnsi="Arial" w:cs="Arial"/>
                <w:b/>
              </w:rPr>
            </w:pPr>
          </w:p>
          <w:p w14:paraId="19377343" w14:textId="77777777" w:rsidR="006924A1" w:rsidRPr="00E806C2" w:rsidRDefault="006924A1" w:rsidP="00D40F9A">
            <w:pPr>
              <w:tabs>
                <w:tab w:val="left" w:pos="2717"/>
              </w:tabs>
              <w:rPr>
                <w:rFonts w:ascii="Arial" w:hAnsi="Arial" w:cs="Arial"/>
              </w:rPr>
            </w:pPr>
            <w:r w:rsidRPr="00E806C2">
              <w:rPr>
                <w:rFonts w:ascii="Arial" w:hAnsi="Arial" w:cs="Arial"/>
                <w:b/>
              </w:rPr>
              <w:t>SECONDARY EDUCATION</w:t>
            </w:r>
          </w:p>
        </w:tc>
      </w:tr>
      <w:tr w:rsidR="006924A1" w14:paraId="732B43B0" w14:textId="77777777" w:rsidTr="00C40F40">
        <w:trPr>
          <w:gridAfter w:val="2"/>
          <w:wAfter w:w="462" w:type="dxa"/>
        </w:trPr>
        <w:tc>
          <w:tcPr>
            <w:tcW w:w="2615" w:type="dxa"/>
          </w:tcPr>
          <w:p w14:paraId="5B5D5E10" w14:textId="77777777" w:rsidR="006924A1" w:rsidRPr="00E806C2" w:rsidRDefault="006924A1" w:rsidP="00D40F9A">
            <w:pPr>
              <w:tabs>
                <w:tab w:val="left" w:pos="2717"/>
              </w:tabs>
              <w:jc w:val="center"/>
              <w:rPr>
                <w:rFonts w:ascii="Arial" w:hAnsi="Arial" w:cs="Arial"/>
              </w:rPr>
            </w:pPr>
            <w:r w:rsidRPr="00E806C2">
              <w:rPr>
                <w:rFonts w:ascii="Arial" w:hAnsi="Arial" w:cs="Arial"/>
              </w:rPr>
              <w:t>NAME OF SCHOOL / COLLEGE</w:t>
            </w:r>
          </w:p>
        </w:tc>
        <w:tc>
          <w:tcPr>
            <w:tcW w:w="3412" w:type="dxa"/>
            <w:gridSpan w:val="2"/>
          </w:tcPr>
          <w:p w14:paraId="27EE7371" w14:textId="77777777" w:rsidR="006924A1" w:rsidRPr="00E806C2" w:rsidRDefault="006924A1" w:rsidP="00D40F9A">
            <w:pPr>
              <w:tabs>
                <w:tab w:val="left" w:pos="2717"/>
              </w:tabs>
              <w:jc w:val="center"/>
              <w:rPr>
                <w:rFonts w:ascii="Arial" w:hAnsi="Arial" w:cs="Arial"/>
              </w:rPr>
            </w:pPr>
            <w:r w:rsidRPr="00E806C2">
              <w:rPr>
                <w:rFonts w:ascii="Arial" w:hAnsi="Arial" w:cs="Arial"/>
              </w:rPr>
              <w:t>SUBJECT</w:t>
            </w:r>
          </w:p>
        </w:tc>
        <w:tc>
          <w:tcPr>
            <w:tcW w:w="2372" w:type="dxa"/>
          </w:tcPr>
          <w:p w14:paraId="01CF718C" w14:textId="77777777" w:rsidR="006924A1" w:rsidRPr="00E806C2" w:rsidRDefault="006924A1" w:rsidP="00D40F9A">
            <w:pPr>
              <w:tabs>
                <w:tab w:val="left" w:pos="2717"/>
              </w:tabs>
              <w:jc w:val="center"/>
              <w:rPr>
                <w:rFonts w:ascii="Arial" w:hAnsi="Arial" w:cs="Arial"/>
              </w:rPr>
            </w:pPr>
            <w:r w:rsidRPr="00E806C2">
              <w:rPr>
                <w:rFonts w:ascii="Arial" w:hAnsi="Arial" w:cs="Arial"/>
              </w:rPr>
              <w:t xml:space="preserve">QUALIFICATION </w:t>
            </w:r>
          </w:p>
          <w:p w14:paraId="0E43C3E1" w14:textId="77777777" w:rsidR="006924A1" w:rsidRPr="00E806C2" w:rsidRDefault="006924A1" w:rsidP="00D40F9A">
            <w:pPr>
              <w:tabs>
                <w:tab w:val="left" w:pos="2717"/>
              </w:tabs>
              <w:jc w:val="center"/>
              <w:rPr>
                <w:rFonts w:ascii="Arial" w:hAnsi="Arial" w:cs="Arial"/>
              </w:rPr>
            </w:pPr>
            <w:r w:rsidRPr="00E806C2">
              <w:rPr>
                <w:rFonts w:ascii="Arial" w:hAnsi="Arial" w:cs="Arial"/>
              </w:rPr>
              <w:t>GAINED</w:t>
            </w:r>
          </w:p>
        </w:tc>
        <w:tc>
          <w:tcPr>
            <w:tcW w:w="2057" w:type="dxa"/>
            <w:gridSpan w:val="3"/>
          </w:tcPr>
          <w:p w14:paraId="58BE552C" w14:textId="77777777" w:rsidR="006924A1" w:rsidRPr="00E806C2" w:rsidRDefault="006924A1" w:rsidP="00D40F9A">
            <w:pPr>
              <w:spacing w:before="60"/>
              <w:jc w:val="center"/>
              <w:rPr>
                <w:rFonts w:ascii="Arial" w:hAnsi="Arial" w:cs="Arial"/>
              </w:rPr>
            </w:pPr>
            <w:r w:rsidRPr="00E806C2">
              <w:rPr>
                <w:rFonts w:ascii="Arial" w:hAnsi="Arial" w:cs="Arial"/>
              </w:rPr>
              <w:t>GRADE</w:t>
            </w:r>
          </w:p>
          <w:p w14:paraId="18D65FF0" w14:textId="77777777" w:rsidR="006924A1" w:rsidRPr="00E806C2" w:rsidRDefault="006924A1" w:rsidP="00D40F9A">
            <w:pPr>
              <w:tabs>
                <w:tab w:val="left" w:pos="2717"/>
              </w:tabs>
              <w:ind w:firstLine="720"/>
              <w:jc w:val="center"/>
              <w:rPr>
                <w:rFonts w:ascii="Arial" w:hAnsi="Arial" w:cs="Arial"/>
              </w:rPr>
            </w:pPr>
          </w:p>
        </w:tc>
      </w:tr>
      <w:tr w:rsidR="006924A1" w14:paraId="2800B7B4" w14:textId="77777777" w:rsidTr="00C40F40">
        <w:trPr>
          <w:gridAfter w:val="2"/>
          <w:wAfter w:w="462" w:type="dxa"/>
        </w:trPr>
        <w:tc>
          <w:tcPr>
            <w:tcW w:w="2615" w:type="dxa"/>
          </w:tcPr>
          <w:sdt>
            <w:sdtPr>
              <w:rPr>
                <w:rFonts w:ascii="Arial" w:hAnsi="Arial" w:cs="Arial"/>
              </w:rPr>
              <w:id w:val="1356457073"/>
              <w:placeholder>
                <w:docPart w:val="D9E653FF49D04E37830B2404489630F5"/>
              </w:placeholder>
              <w:showingPlcHdr/>
            </w:sdtPr>
            <w:sdtContent>
              <w:p w14:paraId="5DD0BE68"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sdtContent>
          </w:sdt>
          <w:p w14:paraId="2C258535" w14:textId="77777777" w:rsidR="006924A1" w:rsidRPr="00E806C2" w:rsidRDefault="006924A1" w:rsidP="00D40F9A">
            <w:pPr>
              <w:tabs>
                <w:tab w:val="left" w:pos="2717"/>
              </w:tabs>
              <w:rPr>
                <w:rFonts w:ascii="Arial" w:hAnsi="Arial" w:cs="Arial"/>
              </w:rPr>
            </w:pPr>
          </w:p>
          <w:p w14:paraId="36740B89" w14:textId="77777777" w:rsidR="006924A1" w:rsidRPr="00E806C2" w:rsidRDefault="006924A1" w:rsidP="00D40F9A">
            <w:pPr>
              <w:tabs>
                <w:tab w:val="left" w:pos="2717"/>
              </w:tabs>
              <w:rPr>
                <w:rFonts w:ascii="Arial" w:hAnsi="Arial" w:cs="Arial"/>
              </w:rPr>
            </w:pPr>
          </w:p>
          <w:p w14:paraId="1CEB52F9" w14:textId="77777777" w:rsidR="006924A1" w:rsidRPr="00E806C2" w:rsidRDefault="006924A1" w:rsidP="00D40F9A">
            <w:pPr>
              <w:tabs>
                <w:tab w:val="left" w:pos="2717"/>
              </w:tabs>
              <w:rPr>
                <w:rFonts w:ascii="Arial" w:hAnsi="Arial" w:cs="Arial"/>
              </w:rPr>
            </w:pPr>
          </w:p>
          <w:p w14:paraId="0ADAE9E2" w14:textId="77777777" w:rsidR="006924A1" w:rsidRPr="00E806C2" w:rsidRDefault="006924A1" w:rsidP="00D40F9A">
            <w:pPr>
              <w:tabs>
                <w:tab w:val="left" w:pos="2717"/>
              </w:tabs>
              <w:rPr>
                <w:rFonts w:ascii="Arial" w:hAnsi="Arial" w:cs="Arial"/>
              </w:rPr>
            </w:pPr>
          </w:p>
          <w:p w14:paraId="0B4B4B43" w14:textId="77777777" w:rsidR="006924A1" w:rsidRDefault="006924A1" w:rsidP="00D40F9A">
            <w:pPr>
              <w:tabs>
                <w:tab w:val="left" w:pos="2717"/>
              </w:tabs>
              <w:rPr>
                <w:rFonts w:ascii="Arial" w:hAnsi="Arial" w:cs="Arial"/>
              </w:rPr>
            </w:pPr>
          </w:p>
          <w:p w14:paraId="6292F9BE" w14:textId="77777777" w:rsidR="006924A1" w:rsidRDefault="006924A1" w:rsidP="00D40F9A">
            <w:pPr>
              <w:tabs>
                <w:tab w:val="left" w:pos="2717"/>
              </w:tabs>
              <w:rPr>
                <w:rFonts w:ascii="Arial" w:hAnsi="Arial" w:cs="Arial"/>
              </w:rPr>
            </w:pPr>
          </w:p>
          <w:p w14:paraId="3B83D4E7" w14:textId="77777777" w:rsidR="006924A1" w:rsidRPr="00E806C2" w:rsidRDefault="006924A1" w:rsidP="00D40F9A">
            <w:pPr>
              <w:tabs>
                <w:tab w:val="left" w:pos="2717"/>
              </w:tabs>
              <w:rPr>
                <w:rFonts w:ascii="Arial" w:hAnsi="Arial" w:cs="Arial"/>
              </w:rPr>
            </w:pPr>
          </w:p>
          <w:p w14:paraId="4B8B6474" w14:textId="77777777" w:rsidR="006924A1" w:rsidRPr="00E806C2" w:rsidRDefault="006924A1" w:rsidP="00D40F9A">
            <w:pPr>
              <w:tabs>
                <w:tab w:val="left" w:pos="2717"/>
              </w:tabs>
              <w:rPr>
                <w:rFonts w:ascii="Arial" w:hAnsi="Arial" w:cs="Arial"/>
              </w:rPr>
            </w:pPr>
          </w:p>
          <w:p w14:paraId="3D999B5F" w14:textId="77777777" w:rsidR="006924A1" w:rsidRPr="00E806C2" w:rsidRDefault="006924A1" w:rsidP="00D40F9A">
            <w:pPr>
              <w:tabs>
                <w:tab w:val="left" w:pos="2717"/>
              </w:tabs>
              <w:rPr>
                <w:rFonts w:ascii="Arial" w:hAnsi="Arial" w:cs="Arial"/>
              </w:rPr>
            </w:pPr>
          </w:p>
        </w:tc>
        <w:sdt>
          <w:sdtPr>
            <w:rPr>
              <w:rFonts w:ascii="Arial" w:hAnsi="Arial" w:cs="Arial"/>
            </w:rPr>
            <w:id w:val="546101154"/>
            <w:placeholder>
              <w:docPart w:val="A609E6B287DA4FE2A9BCAD4A59595719"/>
            </w:placeholder>
            <w:showingPlcHdr/>
          </w:sdtPr>
          <w:sdtContent>
            <w:tc>
              <w:tcPr>
                <w:tcW w:w="3412" w:type="dxa"/>
                <w:gridSpan w:val="2"/>
              </w:tcPr>
              <w:p w14:paraId="48EA4E33"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sdt>
          <w:sdtPr>
            <w:rPr>
              <w:rFonts w:ascii="Arial" w:hAnsi="Arial" w:cs="Arial"/>
            </w:rPr>
            <w:id w:val="1605149892"/>
            <w:placeholder>
              <w:docPart w:val="837D36DA03A34DB698C7E7D5099E41E5"/>
            </w:placeholder>
            <w:showingPlcHdr/>
          </w:sdtPr>
          <w:sdtContent>
            <w:tc>
              <w:tcPr>
                <w:tcW w:w="2372" w:type="dxa"/>
              </w:tcPr>
              <w:p w14:paraId="5FC6C754"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sdt>
          <w:sdtPr>
            <w:rPr>
              <w:rFonts w:ascii="Arial" w:hAnsi="Arial" w:cs="Arial"/>
            </w:rPr>
            <w:id w:val="-729307031"/>
            <w:placeholder>
              <w:docPart w:val="7D905692EA2C45CE892C670B4C253CE7"/>
            </w:placeholder>
            <w:showingPlcHdr/>
          </w:sdtPr>
          <w:sdtContent>
            <w:tc>
              <w:tcPr>
                <w:tcW w:w="2057" w:type="dxa"/>
                <w:gridSpan w:val="3"/>
              </w:tcPr>
              <w:p w14:paraId="67D9C252"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tr>
      <w:tr w:rsidR="006924A1" w14:paraId="5A871F3C" w14:textId="77777777" w:rsidTr="00C40F40">
        <w:trPr>
          <w:gridAfter w:val="2"/>
          <w:wAfter w:w="462" w:type="dxa"/>
        </w:trPr>
        <w:tc>
          <w:tcPr>
            <w:tcW w:w="10456" w:type="dxa"/>
            <w:gridSpan w:val="7"/>
          </w:tcPr>
          <w:p w14:paraId="3E944E28" w14:textId="77777777" w:rsidR="006924A1" w:rsidRDefault="006924A1" w:rsidP="000326F7">
            <w:pPr>
              <w:tabs>
                <w:tab w:val="left" w:pos="2717"/>
              </w:tabs>
              <w:rPr>
                <w:rFonts w:ascii="Arial" w:hAnsi="Arial" w:cs="Arial"/>
              </w:rPr>
            </w:pPr>
            <w:r w:rsidRPr="00E806C2">
              <w:rPr>
                <w:rFonts w:ascii="Arial" w:hAnsi="Arial" w:cs="Arial"/>
                <w:b/>
              </w:rPr>
              <w:t>FURTHER / HIGHER EDUCATION</w:t>
            </w:r>
          </w:p>
        </w:tc>
      </w:tr>
      <w:tr w:rsidR="006924A1" w14:paraId="7570DBDA" w14:textId="77777777" w:rsidTr="00C40F40">
        <w:trPr>
          <w:gridAfter w:val="2"/>
          <w:wAfter w:w="462" w:type="dxa"/>
        </w:trPr>
        <w:tc>
          <w:tcPr>
            <w:tcW w:w="2615" w:type="dxa"/>
          </w:tcPr>
          <w:p w14:paraId="0CC61E50" w14:textId="77777777" w:rsidR="006924A1" w:rsidRPr="00E806C2" w:rsidRDefault="006924A1" w:rsidP="00D40F9A">
            <w:pPr>
              <w:spacing w:before="60"/>
              <w:jc w:val="center"/>
              <w:rPr>
                <w:rFonts w:ascii="Arial" w:hAnsi="Arial" w:cs="Arial"/>
              </w:rPr>
            </w:pPr>
            <w:r w:rsidRPr="00E806C2">
              <w:rPr>
                <w:rFonts w:ascii="Arial" w:hAnsi="Arial" w:cs="Arial"/>
              </w:rPr>
              <w:t>NAME OF COLLEGE / UNIVERSITY</w:t>
            </w:r>
          </w:p>
        </w:tc>
        <w:tc>
          <w:tcPr>
            <w:tcW w:w="3412" w:type="dxa"/>
            <w:gridSpan w:val="2"/>
          </w:tcPr>
          <w:p w14:paraId="27858A8D" w14:textId="77777777" w:rsidR="006924A1" w:rsidRPr="00E806C2" w:rsidRDefault="006924A1" w:rsidP="00D40F9A">
            <w:pPr>
              <w:spacing w:before="60"/>
              <w:jc w:val="center"/>
              <w:rPr>
                <w:rFonts w:ascii="Arial" w:hAnsi="Arial" w:cs="Arial"/>
              </w:rPr>
            </w:pPr>
            <w:r w:rsidRPr="00E806C2">
              <w:rPr>
                <w:rFonts w:ascii="Arial" w:hAnsi="Arial" w:cs="Arial"/>
              </w:rPr>
              <w:t>SUBJECT</w:t>
            </w:r>
          </w:p>
        </w:tc>
        <w:tc>
          <w:tcPr>
            <w:tcW w:w="2372" w:type="dxa"/>
          </w:tcPr>
          <w:p w14:paraId="4921127F" w14:textId="77777777" w:rsidR="006924A1" w:rsidRPr="00E806C2" w:rsidRDefault="006924A1" w:rsidP="00D40F9A">
            <w:pPr>
              <w:spacing w:before="60"/>
              <w:jc w:val="center"/>
              <w:rPr>
                <w:rFonts w:ascii="Arial" w:hAnsi="Arial" w:cs="Arial"/>
              </w:rPr>
            </w:pPr>
            <w:r w:rsidRPr="00E806C2">
              <w:rPr>
                <w:rFonts w:ascii="Arial" w:hAnsi="Arial" w:cs="Arial"/>
              </w:rPr>
              <w:t>QUALIFICATION GAINED</w:t>
            </w:r>
          </w:p>
        </w:tc>
        <w:tc>
          <w:tcPr>
            <w:tcW w:w="2057" w:type="dxa"/>
            <w:gridSpan w:val="3"/>
          </w:tcPr>
          <w:p w14:paraId="14CF72B9" w14:textId="77777777" w:rsidR="006924A1" w:rsidRPr="00E806C2" w:rsidRDefault="006924A1" w:rsidP="00D40F9A">
            <w:pPr>
              <w:spacing w:before="60"/>
              <w:jc w:val="center"/>
              <w:rPr>
                <w:rFonts w:ascii="Arial" w:hAnsi="Arial" w:cs="Arial"/>
              </w:rPr>
            </w:pPr>
            <w:r w:rsidRPr="00E806C2">
              <w:rPr>
                <w:rFonts w:ascii="Arial" w:hAnsi="Arial" w:cs="Arial"/>
              </w:rPr>
              <w:t>GRADE</w:t>
            </w:r>
          </w:p>
        </w:tc>
      </w:tr>
      <w:tr w:rsidR="006924A1" w14:paraId="4BAF597E" w14:textId="77777777" w:rsidTr="00C40F40">
        <w:trPr>
          <w:gridAfter w:val="2"/>
          <w:wAfter w:w="462" w:type="dxa"/>
        </w:trPr>
        <w:tc>
          <w:tcPr>
            <w:tcW w:w="2615" w:type="dxa"/>
          </w:tcPr>
          <w:sdt>
            <w:sdtPr>
              <w:rPr>
                <w:rFonts w:ascii="Arial" w:hAnsi="Arial" w:cs="Arial"/>
              </w:rPr>
              <w:id w:val="879906363"/>
              <w:placeholder>
                <w:docPart w:val="2748FBBCB2F64604ABD3F4FBDB54B4F9"/>
              </w:placeholder>
              <w:showingPlcHdr/>
            </w:sdtPr>
            <w:sdtContent>
              <w:p w14:paraId="05AF2054" w14:textId="77777777" w:rsidR="00794113" w:rsidRDefault="00F44D20" w:rsidP="000326F7">
                <w:pPr>
                  <w:tabs>
                    <w:tab w:val="left" w:pos="2717"/>
                  </w:tabs>
                  <w:rPr>
                    <w:rFonts w:ascii="Arial" w:hAnsi="Arial" w:cs="Arial"/>
                  </w:rPr>
                </w:pPr>
                <w:r w:rsidRPr="00D31047">
                  <w:rPr>
                    <w:rStyle w:val="PlaceholderText"/>
                  </w:rPr>
                  <w:t>Click or tap here to enter text.</w:t>
                </w:r>
              </w:p>
            </w:sdtContent>
          </w:sdt>
          <w:p w14:paraId="2A77D9CF" w14:textId="77777777" w:rsidR="00794113" w:rsidRDefault="00794113" w:rsidP="000326F7">
            <w:pPr>
              <w:tabs>
                <w:tab w:val="left" w:pos="2717"/>
              </w:tabs>
              <w:rPr>
                <w:rFonts w:ascii="Arial" w:hAnsi="Arial" w:cs="Arial"/>
              </w:rPr>
            </w:pPr>
          </w:p>
          <w:p w14:paraId="52EBA2E1" w14:textId="77777777" w:rsidR="00F44D20" w:rsidRDefault="00F44D20" w:rsidP="000326F7">
            <w:pPr>
              <w:tabs>
                <w:tab w:val="left" w:pos="2717"/>
              </w:tabs>
              <w:rPr>
                <w:rFonts w:ascii="Arial" w:hAnsi="Arial" w:cs="Arial"/>
              </w:rPr>
            </w:pPr>
          </w:p>
          <w:p w14:paraId="34D472EC" w14:textId="77777777" w:rsidR="00F44D20" w:rsidRDefault="00F44D20" w:rsidP="000326F7">
            <w:pPr>
              <w:tabs>
                <w:tab w:val="left" w:pos="2717"/>
              </w:tabs>
              <w:rPr>
                <w:rFonts w:ascii="Arial" w:hAnsi="Arial" w:cs="Arial"/>
              </w:rPr>
            </w:pPr>
          </w:p>
          <w:p w14:paraId="554991C3" w14:textId="77777777" w:rsidR="00F44D20" w:rsidRDefault="00F44D20" w:rsidP="000326F7">
            <w:pPr>
              <w:tabs>
                <w:tab w:val="left" w:pos="2717"/>
              </w:tabs>
              <w:rPr>
                <w:rFonts w:ascii="Arial" w:hAnsi="Arial" w:cs="Arial"/>
              </w:rPr>
            </w:pPr>
          </w:p>
          <w:p w14:paraId="0269D15E" w14:textId="77777777" w:rsidR="00F44D20" w:rsidRDefault="00F44D20" w:rsidP="000326F7">
            <w:pPr>
              <w:tabs>
                <w:tab w:val="left" w:pos="2717"/>
              </w:tabs>
              <w:rPr>
                <w:rFonts w:ascii="Arial" w:hAnsi="Arial" w:cs="Arial"/>
              </w:rPr>
            </w:pPr>
          </w:p>
          <w:sdt>
            <w:sdtPr>
              <w:rPr>
                <w:rFonts w:ascii="Arial" w:hAnsi="Arial" w:cs="Arial"/>
              </w:rPr>
              <w:id w:val="1948188066"/>
              <w:placeholder>
                <w:docPart w:val="181CAF64A08649389E21032AA7D68A9F"/>
              </w:placeholder>
              <w:showingPlcHdr/>
            </w:sdtPr>
            <w:sdtContent>
              <w:p w14:paraId="3091A95D"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p w14:paraId="5F1B20B0" w14:textId="77777777" w:rsidR="00794113" w:rsidRDefault="00794113" w:rsidP="000326F7">
            <w:pPr>
              <w:tabs>
                <w:tab w:val="left" w:pos="2717"/>
              </w:tabs>
              <w:rPr>
                <w:rFonts w:ascii="Arial" w:hAnsi="Arial" w:cs="Arial"/>
              </w:rPr>
            </w:pPr>
          </w:p>
          <w:p w14:paraId="2EC1F0DB" w14:textId="77777777" w:rsidR="00794113" w:rsidRDefault="00794113" w:rsidP="000326F7">
            <w:pPr>
              <w:tabs>
                <w:tab w:val="left" w:pos="2717"/>
              </w:tabs>
              <w:rPr>
                <w:rFonts w:ascii="Arial" w:hAnsi="Arial" w:cs="Arial"/>
              </w:rPr>
            </w:pPr>
          </w:p>
          <w:p w14:paraId="6141D121" w14:textId="77777777" w:rsidR="00794113" w:rsidRDefault="00794113" w:rsidP="000326F7">
            <w:pPr>
              <w:tabs>
                <w:tab w:val="left" w:pos="2717"/>
              </w:tabs>
              <w:rPr>
                <w:rFonts w:ascii="Arial" w:hAnsi="Arial" w:cs="Arial"/>
              </w:rPr>
            </w:pPr>
          </w:p>
          <w:p w14:paraId="3500DB72" w14:textId="77777777" w:rsidR="00794113" w:rsidRDefault="00794113" w:rsidP="000326F7">
            <w:pPr>
              <w:tabs>
                <w:tab w:val="left" w:pos="2717"/>
              </w:tabs>
              <w:rPr>
                <w:rFonts w:ascii="Arial" w:hAnsi="Arial" w:cs="Arial"/>
              </w:rPr>
            </w:pPr>
          </w:p>
          <w:p w14:paraId="7CEF72EF" w14:textId="77777777" w:rsidR="00794113" w:rsidRDefault="00794113" w:rsidP="000326F7">
            <w:pPr>
              <w:tabs>
                <w:tab w:val="left" w:pos="2717"/>
              </w:tabs>
              <w:rPr>
                <w:rFonts w:ascii="Arial" w:hAnsi="Arial" w:cs="Arial"/>
              </w:rPr>
            </w:pPr>
          </w:p>
          <w:p w14:paraId="091948D1" w14:textId="77777777" w:rsidR="00794113" w:rsidRDefault="00794113" w:rsidP="000326F7">
            <w:pPr>
              <w:tabs>
                <w:tab w:val="left" w:pos="2717"/>
              </w:tabs>
              <w:rPr>
                <w:rFonts w:ascii="Arial" w:hAnsi="Arial" w:cs="Arial"/>
              </w:rPr>
            </w:pPr>
          </w:p>
        </w:tc>
        <w:tc>
          <w:tcPr>
            <w:tcW w:w="3412" w:type="dxa"/>
            <w:gridSpan w:val="2"/>
          </w:tcPr>
          <w:sdt>
            <w:sdtPr>
              <w:rPr>
                <w:rFonts w:ascii="Arial" w:hAnsi="Arial" w:cs="Arial"/>
              </w:rPr>
              <w:id w:val="1913662933"/>
              <w:placeholder>
                <w:docPart w:val="598FC10703714E949443C98FEF4465EE"/>
              </w:placeholder>
              <w:showingPlcHdr/>
            </w:sdtPr>
            <w:sdtContent>
              <w:p w14:paraId="2A0B357F"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0B100C20" w14:textId="77777777" w:rsidR="00F44D20" w:rsidRDefault="00F44D20" w:rsidP="000326F7">
            <w:pPr>
              <w:tabs>
                <w:tab w:val="left" w:pos="2717"/>
              </w:tabs>
              <w:rPr>
                <w:rFonts w:ascii="Arial" w:hAnsi="Arial" w:cs="Arial"/>
              </w:rPr>
            </w:pPr>
          </w:p>
          <w:p w14:paraId="01ADE9F1" w14:textId="77777777" w:rsidR="00F44D20" w:rsidRDefault="00F44D20" w:rsidP="000326F7">
            <w:pPr>
              <w:tabs>
                <w:tab w:val="left" w:pos="2717"/>
              </w:tabs>
              <w:rPr>
                <w:rFonts w:ascii="Arial" w:hAnsi="Arial" w:cs="Arial"/>
              </w:rPr>
            </w:pPr>
          </w:p>
          <w:p w14:paraId="07F46C84" w14:textId="77777777" w:rsidR="00F44D20" w:rsidRDefault="00F44D20" w:rsidP="000326F7">
            <w:pPr>
              <w:tabs>
                <w:tab w:val="left" w:pos="2717"/>
              </w:tabs>
              <w:rPr>
                <w:rFonts w:ascii="Arial" w:hAnsi="Arial" w:cs="Arial"/>
              </w:rPr>
            </w:pPr>
          </w:p>
          <w:p w14:paraId="46F3ACA4" w14:textId="77777777" w:rsidR="00F44D20" w:rsidRDefault="00F44D20" w:rsidP="000326F7">
            <w:pPr>
              <w:tabs>
                <w:tab w:val="left" w:pos="2717"/>
              </w:tabs>
              <w:rPr>
                <w:rFonts w:ascii="Arial" w:hAnsi="Arial" w:cs="Arial"/>
              </w:rPr>
            </w:pPr>
          </w:p>
          <w:p w14:paraId="0D32F241" w14:textId="77777777" w:rsidR="00F44D20" w:rsidRDefault="00F44D20" w:rsidP="000326F7">
            <w:pPr>
              <w:tabs>
                <w:tab w:val="left" w:pos="2717"/>
              </w:tabs>
              <w:rPr>
                <w:rFonts w:ascii="Arial" w:hAnsi="Arial" w:cs="Arial"/>
              </w:rPr>
            </w:pPr>
          </w:p>
          <w:p w14:paraId="76845444" w14:textId="77777777" w:rsidR="00F44D20" w:rsidRDefault="00F44D20" w:rsidP="000326F7">
            <w:pPr>
              <w:tabs>
                <w:tab w:val="left" w:pos="2717"/>
              </w:tabs>
              <w:rPr>
                <w:rFonts w:ascii="Arial" w:hAnsi="Arial" w:cs="Arial"/>
              </w:rPr>
            </w:pPr>
          </w:p>
          <w:sdt>
            <w:sdtPr>
              <w:rPr>
                <w:rFonts w:ascii="Arial" w:hAnsi="Arial" w:cs="Arial"/>
              </w:rPr>
              <w:id w:val="158198086"/>
              <w:placeholder>
                <w:docPart w:val="83FC3F2029974085BBA4FACB15E1081C"/>
              </w:placeholder>
            </w:sdtPr>
            <w:sdtContent>
              <w:sdt>
                <w:sdtPr>
                  <w:rPr>
                    <w:rFonts w:ascii="Arial" w:hAnsi="Arial" w:cs="Arial"/>
                  </w:rPr>
                  <w:id w:val="1314223168"/>
                  <w:placeholder>
                    <w:docPart w:val="650859B5F12247E9AB25EC38EAD685C0"/>
                  </w:placeholder>
                  <w:showingPlcHdr/>
                </w:sdtPr>
                <w:sdtContent>
                  <w:p w14:paraId="4DA1BECC"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sdtContent>
          </w:sdt>
        </w:tc>
        <w:tc>
          <w:tcPr>
            <w:tcW w:w="2372" w:type="dxa"/>
          </w:tcPr>
          <w:sdt>
            <w:sdtPr>
              <w:rPr>
                <w:rFonts w:ascii="Arial" w:hAnsi="Arial" w:cs="Arial"/>
              </w:rPr>
              <w:id w:val="1119425080"/>
              <w:placeholder>
                <w:docPart w:val="B74D701F05DB48F58840A4F6AA307A28"/>
              </w:placeholder>
              <w:showingPlcHdr/>
            </w:sdtPr>
            <w:sdtContent>
              <w:p w14:paraId="512168F5"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09C45879" w14:textId="77777777" w:rsidR="00F44D20" w:rsidRDefault="00F44D20" w:rsidP="000326F7">
            <w:pPr>
              <w:tabs>
                <w:tab w:val="left" w:pos="2717"/>
              </w:tabs>
              <w:rPr>
                <w:rFonts w:ascii="Arial" w:hAnsi="Arial" w:cs="Arial"/>
              </w:rPr>
            </w:pPr>
          </w:p>
          <w:p w14:paraId="4C82C8C9" w14:textId="77777777" w:rsidR="00F44D20" w:rsidRDefault="00F44D20" w:rsidP="000326F7">
            <w:pPr>
              <w:tabs>
                <w:tab w:val="left" w:pos="2717"/>
              </w:tabs>
              <w:rPr>
                <w:rFonts w:ascii="Arial" w:hAnsi="Arial" w:cs="Arial"/>
              </w:rPr>
            </w:pPr>
          </w:p>
          <w:p w14:paraId="505DB503" w14:textId="77777777" w:rsidR="00F44D20" w:rsidRDefault="00F44D20" w:rsidP="000326F7">
            <w:pPr>
              <w:tabs>
                <w:tab w:val="left" w:pos="2717"/>
              </w:tabs>
              <w:rPr>
                <w:rFonts w:ascii="Arial" w:hAnsi="Arial" w:cs="Arial"/>
              </w:rPr>
            </w:pPr>
          </w:p>
          <w:p w14:paraId="35F626CE" w14:textId="77777777" w:rsidR="00F44D20" w:rsidRDefault="00F44D20" w:rsidP="000326F7">
            <w:pPr>
              <w:tabs>
                <w:tab w:val="left" w:pos="2717"/>
              </w:tabs>
              <w:rPr>
                <w:rFonts w:ascii="Arial" w:hAnsi="Arial" w:cs="Arial"/>
              </w:rPr>
            </w:pPr>
          </w:p>
          <w:p w14:paraId="3F3B8A32" w14:textId="77777777" w:rsidR="00F44D20" w:rsidRDefault="00F44D20" w:rsidP="000326F7">
            <w:pPr>
              <w:tabs>
                <w:tab w:val="left" w:pos="2717"/>
              </w:tabs>
              <w:rPr>
                <w:rFonts w:ascii="Arial" w:hAnsi="Arial" w:cs="Arial"/>
              </w:rPr>
            </w:pPr>
          </w:p>
          <w:sdt>
            <w:sdtPr>
              <w:rPr>
                <w:rFonts w:ascii="Arial" w:hAnsi="Arial" w:cs="Arial"/>
              </w:rPr>
              <w:id w:val="-558715718"/>
              <w:placeholder>
                <w:docPart w:val="A126221B48B74DBD94F76F4CCA9748E5"/>
              </w:placeholder>
              <w:showingPlcHdr/>
            </w:sdtPr>
            <w:sdtContent>
              <w:p w14:paraId="6A318670"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c>
          <w:tcPr>
            <w:tcW w:w="2057" w:type="dxa"/>
            <w:gridSpan w:val="3"/>
          </w:tcPr>
          <w:sdt>
            <w:sdtPr>
              <w:rPr>
                <w:rFonts w:ascii="Arial" w:hAnsi="Arial" w:cs="Arial"/>
              </w:rPr>
              <w:id w:val="1763728480"/>
              <w:placeholder>
                <w:docPart w:val="0068955474174DDAA6D9961E630A7280"/>
              </w:placeholder>
              <w:showingPlcHdr/>
            </w:sdtPr>
            <w:sdtContent>
              <w:p w14:paraId="08FF7492"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4B27BE82" w14:textId="77777777" w:rsidR="00F44D20" w:rsidRDefault="00F44D20" w:rsidP="000326F7">
            <w:pPr>
              <w:tabs>
                <w:tab w:val="left" w:pos="2717"/>
              </w:tabs>
              <w:rPr>
                <w:rFonts w:ascii="Arial" w:hAnsi="Arial" w:cs="Arial"/>
              </w:rPr>
            </w:pPr>
          </w:p>
          <w:p w14:paraId="4EC46747" w14:textId="77777777" w:rsidR="00F44D20" w:rsidRDefault="00F44D20" w:rsidP="000326F7">
            <w:pPr>
              <w:tabs>
                <w:tab w:val="left" w:pos="2717"/>
              </w:tabs>
              <w:rPr>
                <w:rFonts w:ascii="Arial" w:hAnsi="Arial" w:cs="Arial"/>
              </w:rPr>
            </w:pPr>
          </w:p>
          <w:p w14:paraId="5FBAF7C4" w14:textId="77777777" w:rsidR="00F44D20" w:rsidRDefault="00F44D20" w:rsidP="000326F7">
            <w:pPr>
              <w:tabs>
                <w:tab w:val="left" w:pos="2717"/>
              </w:tabs>
              <w:rPr>
                <w:rFonts w:ascii="Arial" w:hAnsi="Arial" w:cs="Arial"/>
              </w:rPr>
            </w:pPr>
          </w:p>
          <w:p w14:paraId="22C00667" w14:textId="77777777" w:rsidR="00F44D20" w:rsidRDefault="00F44D20" w:rsidP="000326F7">
            <w:pPr>
              <w:tabs>
                <w:tab w:val="left" w:pos="2717"/>
              </w:tabs>
              <w:rPr>
                <w:rFonts w:ascii="Arial" w:hAnsi="Arial" w:cs="Arial"/>
              </w:rPr>
            </w:pPr>
          </w:p>
          <w:p w14:paraId="3BC25BFC" w14:textId="77777777" w:rsidR="00F44D20" w:rsidRDefault="00F44D20" w:rsidP="000326F7">
            <w:pPr>
              <w:tabs>
                <w:tab w:val="left" w:pos="2717"/>
              </w:tabs>
              <w:rPr>
                <w:rFonts w:ascii="Arial" w:hAnsi="Arial" w:cs="Arial"/>
              </w:rPr>
            </w:pPr>
          </w:p>
          <w:sdt>
            <w:sdtPr>
              <w:rPr>
                <w:rFonts w:ascii="Arial" w:hAnsi="Arial" w:cs="Arial"/>
              </w:rPr>
              <w:id w:val="872193719"/>
              <w:placeholder>
                <w:docPart w:val="7ADEEBA397B8485FACC30A4CC553FF2A"/>
              </w:placeholder>
              <w:showingPlcHdr/>
            </w:sdtPr>
            <w:sdtContent>
              <w:p w14:paraId="2A4F9FBA"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r>
      <w:tr w:rsidR="006924A1" w14:paraId="74A0FF43" w14:textId="77777777" w:rsidTr="00C40F40">
        <w:trPr>
          <w:gridAfter w:val="2"/>
          <w:wAfter w:w="462" w:type="dxa"/>
        </w:trPr>
        <w:tc>
          <w:tcPr>
            <w:tcW w:w="10456" w:type="dxa"/>
            <w:gridSpan w:val="7"/>
          </w:tcPr>
          <w:p w14:paraId="21091616" w14:textId="77777777" w:rsidR="006924A1" w:rsidRDefault="006924A1" w:rsidP="000326F7">
            <w:pPr>
              <w:tabs>
                <w:tab w:val="left" w:pos="2717"/>
              </w:tabs>
              <w:rPr>
                <w:rFonts w:ascii="Arial" w:hAnsi="Arial" w:cs="Arial"/>
              </w:rPr>
            </w:pPr>
            <w:r w:rsidRPr="00E806C2">
              <w:rPr>
                <w:rFonts w:ascii="Arial" w:hAnsi="Arial" w:cs="Arial"/>
                <w:b/>
              </w:rPr>
              <w:t>PROFESSIONAL QUALIFICATIONS</w:t>
            </w:r>
            <w:r w:rsidRPr="00E806C2">
              <w:rPr>
                <w:rFonts w:ascii="Arial" w:hAnsi="Arial" w:cs="Arial"/>
              </w:rPr>
              <w:t xml:space="preserve"> (eg  Medical, Nursing, Management)</w:t>
            </w:r>
          </w:p>
        </w:tc>
      </w:tr>
      <w:tr w:rsidR="006924A1" w14:paraId="0E7F159F" w14:textId="77777777" w:rsidTr="00C40F40">
        <w:trPr>
          <w:gridAfter w:val="2"/>
          <w:wAfter w:w="462" w:type="dxa"/>
        </w:trPr>
        <w:tc>
          <w:tcPr>
            <w:tcW w:w="10456" w:type="dxa"/>
            <w:gridSpan w:val="7"/>
          </w:tcPr>
          <w:p w14:paraId="5F6DB329" w14:textId="77777777" w:rsidR="006924A1" w:rsidRDefault="006924A1" w:rsidP="000326F7">
            <w:pPr>
              <w:tabs>
                <w:tab w:val="left" w:pos="2717"/>
              </w:tabs>
              <w:rPr>
                <w:rFonts w:ascii="Arial" w:hAnsi="Arial" w:cs="Arial"/>
              </w:rPr>
            </w:pPr>
          </w:p>
        </w:tc>
      </w:tr>
      <w:tr w:rsidR="006924A1" w14:paraId="27A1BC38" w14:textId="77777777" w:rsidTr="00C40F40">
        <w:trPr>
          <w:gridAfter w:val="2"/>
          <w:wAfter w:w="462" w:type="dxa"/>
          <w:trHeight w:val="832"/>
        </w:trPr>
        <w:tc>
          <w:tcPr>
            <w:tcW w:w="2615" w:type="dxa"/>
          </w:tcPr>
          <w:p w14:paraId="3C6D338D" w14:textId="77777777" w:rsidR="006924A1" w:rsidRPr="00E806C2" w:rsidRDefault="006924A1" w:rsidP="00D40F9A">
            <w:pPr>
              <w:spacing w:before="60" w:after="60"/>
              <w:jc w:val="center"/>
              <w:rPr>
                <w:rFonts w:ascii="Arial" w:hAnsi="Arial" w:cs="Arial"/>
              </w:rPr>
            </w:pPr>
            <w:r w:rsidRPr="00E806C2">
              <w:rPr>
                <w:rFonts w:ascii="Arial" w:hAnsi="Arial" w:cs="Arial"/>
              </w:rPr>
              <w:t>NAME OF PROFESSIONAL BODY</w:t>
            </w:r>
          </w:p>
        </w:tc>
        <w:tc>
          <w:tcPr>
            <w:tcW w:w="3412" w:type="dxa"/>
            <w:gridSpan w:val="2"/>
          </w:tcPr>
          <w:p w14:paraId="445F8A4E" w14:textId="77777777" w:rsidR="006924A1" w:rsidRPr="00E806C2" w:rsidRDefault="006924A1" w:rsidP="00D40F9A">
            <w:pPr>
              <w:spacing w:before="60" w:after="60"/>
              <w:jc w:val="center"/>
              <w:rPr>
                <w:rFonts w:ascii="Arial" w:hAnsi="Arial" w:cs="Arial"/>
              </w:rPr>
            </w:pPr>
            <w:r w:rsidRPr="00E806C2">
              <w:rPr>
                <w:rFonts w:ascii="Arial" w:hAnsi="Arial" w:cs="Arial"/>
              </w:rPr>
              <w:t>MEMBERSHIP GRADE AND / OR REGISTRATION No AND PIN No</w:t>
            </w:r>
          </w:p>
        </w:tc>
        <w:tc>
          <w:tcPr>
            <w:tcW w:w="2372" w:type="dxa"/>
          </w:tcPr>
          <w:p w14:paraId="2049A343" w14:textId="77777777" w:rsidR="006924A1" w:rsidRPr="00E806C2" w:rsidRDefault="006924A1" w:rsidP="00D40F9A">
            <w:pPr>
              <w:spacing w:before="60" w:after="60"/>
              <w:jc w:val="center"/>
              <w:rPr>
                <w:rFonts w:ascii="Arial" w:hAnsi="Arial" w:cs="Arial"/>
              </w:rPr>
            </w:pPr>
            <w:r w:rsidRPr="00E806C2">
              <w:rPr>
                <w:rFonts w:ascii="Arial" w:hAnsi="Arial" w:cs="Arial"/>
              </w:rPr>
              <w:t>YEAR ADMITTED</w:t>
            </w:r>
          </w:p>
        </w:tc>
        <w:tc>
          <w:tcPr>
            <w:tcW w:w="2057" w:type="dxa"/>
            <w:gridSpan w:val="3"/>
          </w:tcPr>
          <w:p w14:paraId="4408FB69" w14:textId="77777777" w:rsidR="006924A1" w:rsidRPr="00E806C2" w:rsidRDefault="006924A1" w:rsidP="00D40F9A">
            <w:pPr>
              <w:spacing w:before="60" w:after="60"/>
              <w:jc w:val="center"/>
              <w:rPr>
                <w:rFonts w:ascii="Arial" w:hAnsi="Arial" w:cs="Arial"/>
              </w:rPr>
            </w:pPr>
            <w:r w:rsidRPr="00E806C2">
              <w:rPr>
                <w:rFonts w:ascii="Arial" w:hAnsi="Arial" w:cs="Arial"/>
              </w:rPr>
              <w:t>RENEWAL DATE</w:t>
            </w:r>
          </w:p>
        </w:tc>
      </w:tr>
      <w:tr w:rsidR="006924A1" w14:paraId="1C0B4349" w14:textId="77777777" w:rsidTr="00C40F40">
        <w:trPr>
          <w:gridAfter w:val="2"/>
          <w:wAfter w:w="462" w:type="dxa"/>
        </w:trPr>
        <w:tc>
          <w:tcPr>
            <w:tcW w:w="2615" w:type="dxa"/>
          </w:tcPr>
          <w:p w14:paraId="02BE785B" w14:textId="77777777" w:rsidR="006924A1" w:rsidRDefault="006924A1" w:rsidP="000326F7">
            <w:pPr>
              <w:tabs>
                <w:tab w:val="left" w:pos="2717"/>
              </w:tabs>
              <w:rPr>
                <w:rFonts w:ascii="Arial" w:hAnsi="Arial" w:cs="Arial"/>
              </w:rPr>
            </w:pPr>
          </w:p>
          <w:sdt>
            <w:sdtPr>
              <w:rPr>
                <w:rFonts w:ascii="Arial" w:hAnsi="Arial" w:cs="Arial"/>
              </w:rPr>
              <w:id w:val="215098719"/>
              <w:placeholder>
                <w:docPart w:val="1DC9A180381B4EA29CC072B3F707AB79"/>
              </w:placeholder>
              <w:showingPlcHdr/>
            </w:sdtPr>
            <w:sdtContent>
              <w:p w14:paraId="601BDD86" w14:textId="77777777" w:rsidR="00794113" w:rsidRDefault="00F44D20" w:rsidP="000326F7">
                <w:pPr>
                  <w:tabs>
                    <w:tab w:val="left" w:pos="2717"/>
                  </w:tabs>
                  <w:rPr>
                    <w:rFonts w:ascii="Arial" w:hAnsi="Arial" w:cs="Arial"/>
                  </w:rPr>
                </w:pPr>
                <w:r w:rsidRPr="00D31047">
                  <w:rPr>
                    <w:rStyle w:val="PlaceholderText"/>
                  </w:rPr>
                  <w:t>Click or tap here to enter text.</w:t>
                </w:r>
              </w:p>
            </w:sdtContent>
          </w:sdt>
          <w:p w14:paraId="280E4CCD" w14:textId="77777777" w:rsidR="00F44D20" w:rsidRDefault="00F44D20" w:rsidP="000326F7">
            <w:pPr>
              <w:tabs>
                <w:tab w:val="left" w:pos="2717"/>
              </w:tabs>
              <w:rPr>
                <w:rFonts w:ascii="Arial" w:hAnsi="Arial" w:cs="Arial"/>
              </w:rPr>
            </w:pPr>
          </w:p>
          <w:p w14:paraId="47A52D43" w14:textId="77777777" w:rsidR="00F44D20" w:rsidRDefault="00F44D20" w:rsidP="000326F7">
            <w:pPr>
              <w:tabs>
                <w:tab w:val="left" w:pos="2717"/>
              </w:tabs>
              <w:rPr>
                <w:rFonts w:ascii="Arial" w:hAnsi="Arial" w:cs="Arial"/>
              </w:rPr>
            </w:pPr>
          </w:p>
          <w:sdt>
            <w:sdtPr>
              <w:rPr>
                <w:rFonts w:ascii="Arial" w:hAnsi="Arial" w:cs="Arial"/>
              </w:rPr>
              <w:id w:val="1623190071"/>
              <w:placeholder>
                <w:docPart w:val="D244062475334E26B7068C960222F076"/>
              </w:placeholder>
              <w:showingPlcHdr/>
            </w:sdtPr>
            <w:sdtContent>
              <w:p w14:paraId="26C6468C" w14:textId="77777777" w:rsidR="00CD5F97" w:rsidRDefault="00F44D20" w:rsidP="000326F7">
                <w:pPr>
                  <w:tabs>
                    <w:tab w:val="left" w:pos="2717"/>
                  </w:tabs>
                  <w:rPr>
                    <w:rFonts w:ascii="Arial" w:hAnsi="Arial" w:cs="Arial"/>
                  </w:rPr>
                </w:pPr>
                <w:r w:rsidRPr="00D31047">
                  <w:rPr>
                    <w:rStyle w:val="PlaceholderText"/>
                  </w:rPr>
                  <w:t>Click or tap here to enter text.</w:t>
                </w:r>
              </w:p>
            </w:sdtContent>
          </w:sdt>
          <w:p w14:paraId="1F8D2F38" w14:textId="77777777" w:rsidR="00794113" w:rsidRDefault="00794113" w:rsidP="000326F7">
            <w:pPr>
              <w:tabs>
                <w:tab w:val="left" w:pos="2717"/>
              </w:tabs>
              <w:rPr>
                <w:rFonts w:ascii="Arial" w:hAnsi="Arial" w:cs="Arial"/>
              </w:rPr>
            </w:pPr>
          </w:p>
          <w:p w14:paraId="06594054" w14:textId="77777777" w:rsidR="00CD5F97" w:rsidRDefault="00CD5F97" w:rsidP="00CD5F97">
            <w:pPr>
              <w:tabs>
                <w:tab w:val="left" w:pos="2717"/>
              </w:tabs>
              <w:rPr>
                <w:rFonts w:ascii="Arial" w:hAnsi="Arial" w:cs="Arial"/>
              </w:rPr>
            </w:pPr>
          </w:p>
          <w:p w14:paraId="290586D9" w14:textId="77777777" w:rsidR="00CD5F97" w:rsidRDefault="00CD5F97" w:rsidP="00CD5F97">
            <w:pPr>
              <w:tabs>
                <w:tab w:val="left" w:pos="2717"/>
              </w:tabs>
              <w:rPr>
                <w:rFonts w:ascii="Arial" w:hAnsi="Arial" w:cs="Arial"/>
              </w:rPr>
            </w:pPr>
          </w:p>
          <w:p w14:paraId="5412EC60" w14:textId="77777777" w:rsidR="00CD5F97" w:rsidRDefault="00CD5F97" w:rsidP="00CD5F97">
            <w:pPr>
              <w:tabs>
                <w:tab w:val="left" w:pos="2717"/>
              </w:tabs>
              <w:rPr>
                <w:rFonts w:ascii="Arial" w:hAnsi="Arial" w:cs="Arial"/>
              </w:rPr>
            </w:pPr>
          </w:p>
          <w:p w14:paraId="75030BE5" w14:textId="77777777" w:rsidR="00CD5F97" w:rsidRDefault="00CD5F97" w:rsidP="00CD5F97">
            <w:pPr>
              <w:tabs>
                <w:tab w:val="left" w:pos="2717"/>
              </w:tabs>
              <w:rPr>
                <w:rFonts w:ascii="Arial" w:hAnsi="Arial" w:cs="Arial"/>
              </w:rPr>
            </w:pPr>
          </w:p>
          <w:p w14:paraId="10EC350C" w14:textId="77777777" w:rsidR="00CD5F97" w:rsidRDefault="00CD5F97" w:rsidP="00CD5F97">
            <w:pPr>
              <w:tabs>
                <w:tab w:val="left" w:pos="2717"/>
              </w:tabs>
              <w:rPr>
                <w:rFonts w:ascii="Arial" w:hAnsi="Arial" w:cs="Arial"/>
              </w:rPr>
            </w:pPr>
          </w:p>
          <w:p w14:paraId="50BBD3B7" w14:textId="77777777" w:rsidR="00CD5F97" w:rsidRDefault="00CD5F97" w:rsidP="000326F7">
            <w:pPr>
              <w:tabs>
                <w:tab w:val="left" w:pos="2717"/>
              </w:tabs>
              <w:rPr>
                <w:rFonts w:ascii="Arial" w:hAnsi="Arial" w:cs="Arial"/>
              </w:rPr>
            </w:pPr>
          </w:p>
          <w:p w14:paraId="50B602D3" w14:textId="77777777" w:rsidR="00CD5F97" w:rsidRDefault="00CD5F97" w:rsidP="000326F7">
            <w:pPr>
              <w:tabs>
                <w:tab w:val="left" w:pos="2717"/>
              </w:tabs>
              <w:rPr>
                <w:rFonts w:ascii="Arial" w:hAnsi="Arial" w:cs="Arial"/>
              </w:rPr>
            </w:pPr>
          </w:p>
          <w:p w14:paraId="71972F57" w14:textId="77777777" w:rsidR="00CD5F97" w:rsidRDefault="00CD5F97" w:rsidP="000326F7">
            <w:pPr>
              <w:tabs>
                <w:tab w:val="left" w:pos="2717"/>
              </w:tabs>
              <w:rPr>
                <w:rFonts w:ascii="Arial" w:hAnsi="Arial" w:cs="Arial"/>
              </w:rPr>
            </w:pPr>
          </w:p>
          <w:p w14:paraId="500022E0" w14:textId="77777777" w:rsidR="00794113" w:rsidRDefault="00794113" w:rsidP="000326F7">
            <w:pPr>
              <w:tabs>
                <w:tab w:val="left" w:pos="2717"/>
              </w:tabs>
              <w:rPr>
                <w:rFonts w:ascii="Arial" w:hAnsi="Arial" w:cs="Arial"/>
              </w:rPr>
            </w:pPr>
          </w:p>
        </w:tc>
        <w:tc>
          <w:tcPr>
            <w:tcW w:w="3412" w:type="dxa"/>
            <w:gridSpan w:val="2"/>
          </w:tcPr>
          <w:p w14:paraId="3046D866" w14:textId="77777777" w:rsidR="006924A1" w:rsidRDefault="006924A1" w:rsidP="000326F7">
            <w:pPr>
              <w:tabs>
                <w:tab w:val="left" w:pos="2717"/>
              </w:tabs>
              <w:rPr>
                <w:rFonts w:ascii="Arial" w:hAnsi="Arial" w:cs="Arial"/>
              </w:rPr>
            </w:pPr>
          </w:p>
          <w:sdt>
            <w:sdtPr>
              <w:rPr>
                <w:rFonts w:ascii="Arial" w:hAnsi="Arial" w:cs="Arial"/>
              </w:rPr>
              <w:id w:val="2042623485"/>
              <w:placeholder>
                <w:docPart w:val="5CA660B402B5446FAF2CDCA31D77BEDF"/>
              </w:placeholder>
              <w:showingPlcHdr/>
            </w:sdtPr>
            <w:sdtContent>
              <w:p w14:paraId="28E87F8C"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p w14:paraId="7A71E410" w14:textId="77777777" w:rsidR="00F44D20" w:rsidRDefault="00F44D20" w:rsidP="000326F7">
            <w:pPr>
              <w:tabs>
                <w:tab w:val="left" w:pos="2717"/>
              </w:tabs>
              <w:rPr>
                <w:rFonts w:ascii="Arial" w:hAnsi="Arial" w:cs="Arial"/>
              </w:rPr>
            </w:pPr>
          </w:p>
          <w:p w14:paraId="7E474194" w14:textId="77777777" w:rsidR="00F44D20" w:rsidRDefault="00F44D20" w:rsidP="000326F7">
            <w:pPr>
              <w:tabs>
                <w:tab w:val="left" w:pos="2717"/>
              </w:tabs>
              <w:rPr>
                <w:rFonts w:ascii="Arial" w:hAnsi="Arial" w:cs="Arial"/>
              </w:rPr>
            </w:pPr>
          </w:p>
          <w:p w14:paraId="0EABD011" w14:textId="77777777" w:rsidR="00F44D20" w:rsidRDefault="00F44D20" w:rsidP="000326F7">
            <w:pPr>
              <w:tabs>
                <w:tab w:val="left" w:pos="2717"/>
              </w:tabs>
              <w:rPr>
                <w:rFonts w:ascii="Arial" w:hAnsi="Arial" w:cs="Arial"/>
              </w:rPr>
            </w:pPr>
          </w:p>
          <w:sdt>
            <w:sdtPr>
              <w:rPr>
                <w:rFonts w:ascii="Arial" w:hAnsi="Arial" w:cs="Arial"/>
              </w:rPr>
              <w:id w:val="779687189"/>
              <w:placeholder>
                <w:docPart w:val="C57EEF3D42894E499A9B09A62ADC7CAC"/>
              </w:placeholder>
              <w:showingPlcHdr/>
            </w:sdtPr>
            <w:sdtContent>
              <w:p w14:paraId="7059D50B"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c>
          <w:tcPr>
            <w:tcW w:w="2372" w:type="dxa"/>
          </w:tcPr>
          <w:p w14:paraId="414F0207" w14:textId="77777777" w:rsidR="006924A1" w:rsidRDefault="006924A1" w:rsidP="000326F7">
            <w:pPr>
              <w:tabs>
                <w:tab w:val="left" w:pos="2717"/>
              </w:tabs>
              <w:rPr>
                <w:rFonts w:ascii="Arial" w:hAnsi="Arial" w:cs="Arial"/>
              </w:rPr>
            </w:pPr>
          </w:p>
          <w:sdt>
            <w:sdtPr>
              <w:rPr>
                <w:rFonts w:ascii="Arial" w:hAnsi="Arial" w:cs="Arial"/>
              </w:rPr>
              <w:id w:val="-367146763"/>
              <w:placeholder>
                <w:docPart w:val="4E744DC359A141619FC1657F2A204BA6"/>
              </w:placeholder>
              <w:showingPlcHdr/>
            </w:sdtPr>
            <w:sdtContent>
              <w:p w14:paraId="0F0DAA47" w14:textId="77777777" w:rsidR="00F44D20" w:rsidRDefault="00F44D20" w:rsidP="00F44D20">
                <w:pPr>
                  <w:tabs>
                    <w:tab w:val="left" w:pos="2717"/>
                  </w:tabs>
                  <w:rPr>
                    <w:rFonts w:ascii="Arial" w:hAnsi="Arial" w:cs="Arial"/>
                  </w:rPr>
                </w:pPr>
                <w:r w:rsidRPr="00D31047">
                  <w:rPr>
                    <w:rStyle w:val="PlaceholderText"/>
                  </w:rPr>
                  <w:t>Click or tap here to enter text.</w:t>
                </w:r>
              </w:p>
            </w:sdtContent>
          </w:sdt>
          <w:p w14:paraId="1A4A1034" w14:textId="77777777" w:rsidR="00F44D20" w:rsidRDefault="00F44D20" w:rsidP="00F44D20">
            <w:pPr>
              <w:tabs>
                <w:tab w:val="left" w:pos="2717"/>
              </w:tabs>
              <w:rPr>
                <w:rFonts w:ascii="Arial" w:hAnsi="Arial" w:cs="Arial"/>
              </w:rPr>
            </w:pPr>
          </w:p>
          <w:p w14:paraId="265C6D63" w14:textId="77777777" w:rsidR="00F44D20" w:rsidRDefault="00F44D20" w:rsidP="00F44D20">
            <w:pPr>
              <w:tabs>
                <w:tab w:val="left" w:pos="2717"/>
              </w:tabs>
              <w:rPr>
                <w:rFonts w:ascii="Arial" w:hAnsi="Arial" w:cs="Arial"/>
              </w:rPr>
            </w:pPr>
          </w:p>
          <w:sdt>
            <w:sdtPr>
              <w:rPr>
                <w:rFonts w:ascii="Arial" w:hAnsi="Arial" w:cs="Arial"/>
              </w:rPr>
              <w:id w:val="-1133408244"/>
              <w:placeholder>
                <w:docPart w:val="4E744DC359A141619FC1657F2A204BA6"/>
              </w:placeholder>
              <w:showingPlcHdr/>
            </w:sdtPr>
            <w:sdtContent>
              <w:p w14:paraId="42DD4848" w14:textId="77777777" w:rsidR="00F44D20" w:rsidRDefault="00200890" w:rsidP="00F44D20">
                <w:pPr>
                  <w:tabs>
                    <w:tab w:val="left" w:pos="2717"/>
                  </w:tabs>
                  <w:rPr>
                    <w:rFonts w:ascii="Arial" w:hAnsi="Arial" w:cs="Arial"/>
                  </w:rPr>
                </w:pPr>
                <w:r w:rsidRPr="00D31047">
                  <w:rPr>
                    <w:rStyle w:val="PlaceholderText"/>
                  </w:rPr>
                  <w:t>Click or tap here to enter text.</w:t>
                </w:r>
              </w:p>
            </w:sdtContent>
          </w:sdt>
        </w:tc>
        <w:tc>
          <w:tcPr>
            <w:tcW w:w="2057" w:type="dxa"/>
            <w:gridSpan w:val="3"/>
          </w:tcPr>
          <w:p w14:paraId="3E2AB96A" w14:textId="77777777" w:rsidR="006924A1" w:rsidRDefault="006924A1" w:rsidP="000326F7">
            <w:pPr>
              <w:tabs>
                <w:tab w:val="left" w:pos="2717"/>
              </w:tabs>
              <w:rPr>
                <w:rFonts w:ascii="Arial" w:hAnsi="Arial" w:cs="Arial"/>
              </w:rPr>
            </w:pPr>
          </w:p>
          <w:sdt>
            <w:sdtPr>
              <w:rPr>
                <w:rFonts w:ascii="Arial" w:hAnsi="Arial" w:cs="Arial"/>
              </w:rPr>
              <w:id w:val="73096061"/>
              <w:placeholder>
                <w:docPart w:val="9B8AA7D879AA44139B1615BDEF485C2F"/>
              </w:placeholder>
              <w:showingPlcHdr/>
            </w:sdtPr>
            <w:sdtContent>
              <w:p w14:paraId="0817E763" w14:textId="77777777" w:rsidR="00F44D20" w:rsidRDefault="00F44D20" w:rsidP="00F44D20">
                <w:pPr>
                  <w:tabs>
                    <w:tab w:val="left" w:pos="2717"/>
                  </w:tabs>
                  <w:rPr>
                    <w:rFonts w:ascii="Arial" w:hAnsi="Arial" w:cs="Arial"/>
                  </w:rPr>
                </w:pPr>
                <w:r w:rsidRPr="00D31047">
                  <w:rPr>
                    <w:rStyle w:val="PlaceholderText"/>
                  </w:rPr>
                  <w:t>Click or tap here to enter text.</w:t>
                </w:r>
              </w:p>
            </w:sdtContent>
          </w:sdt>
          <w:p w14:paraId="18146635" w14:textId="77777777" w:rsidR="00F44D20" w:rsidRDefault="00F44D20" w:rsidP="00F44D20">
            <w:pPr>
              <w:tabs>
                <w:tab w:val="left" w:pos="2717"/>
              </w:tabs>
              <w:rPr>
                <w:rFonts w:ascii="Arial" w:hAnsi="Arial" w:cs="Arial"/>
              </w:rPr>
            </w:pPr>
          </w:p>
          <w:p w14:paraId="61A1BD4B" w14:textId="77777777" w:rsidR="00F44D20" w:rsidRDefault="00F44D20" w:rsidP="00F44D20">
            <w:pPr>
              <w:tabs>
                <w:tab w:val="left" w:pos="2717"/>
              </w:tabs>
              <w:rPr>
                <w:rFonts w:ascii="Arial" w:hAnsi="Arial" w:cs="Arial"/>
              </w:rPr>
            </w:pPr>
          </w:p>
          <w:sdt>
            <w:sdtPr>
              <w:rPr>
                <w:rFonts w:ascii="Arial" w:hAnsi="Arial" w:cs="Arial"/>
              </w:rPr>
              <w:id w:val="305292244"/>
              <w:placeholder>
                <w:docPart w:val="9B8AA7D879AA44139B1615BDEF485C2F"/>
              </w:placeholder>
              <w:showingPlcHdr/>
            </w:sdtPr>
            <w:sdtContent>
              <w:p w14:paraId="14E7CF60" w14:textId="77777777" w:rsidR="00F44D20" w:rsidRDefault="00200890" w:rsidP="00F44D20">
                <w:pPr>
                  <w:tabs>
                    <w:tab w:val="left" w:pos="2717"/>
                  </w:tabs>
                  <w:rPr>
                    <w:rFonts w:ascii="Arial" w:hAnsi="Arial" w:cs="Arial"/>
                  </w:rPr>
                </w:pPr>
                <w:r w:rsidRPr="00D31047">
                  <w:rPr>
                    <w:rStyle w:val="PlaceholderText"/>
                  </w:rPr>
                  <w:t>Click or tap here to enter text.</w:t>
                </w:r>
              </w:p>
            </w:sdtContent>
          </w:sdt>
        </w:tc>
      </w:tr>
      <w:tr w:rsidR="006924A1" w14:paraId="55BC99EF" w14:textId="77777777" w:rsidTr="00C40F40">
        <w:trPr>
          <w:gridAfter w:val="2"/>
          <w:wAfter w:w="462" w:type="dxa"/>
        </w:trPr>
        <w:tc>
          <w:tcPr>
            <w:tcW w:w="10456" w:type="dxa"/>
            <w:gridSpan w:val="7"/>
          </w:tcPr>
          <w:p w14:paraId="7720FDD7" w14:textId="77777777" w:rsidR="006924A1" w:rsidRDefault="006924A1" w:rsidP="006924A1">
            <w:pPr>
              <w:tabs>
                <w:tab w:val="left" w:pos="1725"/>
              </w:tabs>
              <w:rPr>
                <w:rFonts w:ascii="Arial" w:hAnsi="Arial" w:cs="Arial"/>
                <w:b/>
              </w:rPr>
            </w:pPr>
          </w:p>
          <w:p w14:paraId="47B71565" w14:textId="77777777" w:rsidR="006924A1" w:rsidRDefault="006924A1" w:rsidP="006924A1">
            <w:pPr>
              <w:tabs>
                <w:tab w:val="left" w:pos="2717"/>
              </w:tabs>
              <w:rPr>
                <w:rFonts w:ascii="Arial" w:hAnsi="Arial" w:cs="Arial"/>
              </w:rPr>
            </w:pPr>
            <w:r w:rsidRPr="00E806C2">
              <w:rPr>
                <w:rFonts w:ascii="Arial" w:hAnsi="Arial" w:cs="Arial"/>
                <w:b/>
              </w:rPr>
              <w:t>OTHER FORMAL TRAINING</w:t>
            </w:r>
            <w:r w:rsidRPr="00E806C2">
              <w:rPr>
                <w:rFonts w:ascii="Arial" w:hAnsi="Arial" w:cs="Arial"/>
              </w:rPr>
              <w:t xml:space="preserve"> (eg Management, Post Graduate or Continuous Professional Development)</w:t>
            </w:r>
          </w:p>
        </w:tc>
      </w:tr>
      <w:tr w:rsidR="006924A1" w14:paraId="47ED207A" w14:textId="77777777" w:rsidTr="00C40F40">
        <w:trPr>
          <w:gridAfter w:val="2"/>
          <w:wAfter w:w="462" w:type="dxa"/>
        </w:trPr>
        <w:tc>
          <w:tcPr>
            <w:tcW w:w="2615" w:type="dxa"/>
          </w:tcPr>
          <w:p w14:paraId="3F6A4249" w14:textId="77777777" w:rsidR="006924A1" w:rsidRPr="00E806C2" w:rsidRDefault="006924A1" w:rsidP="00D40F9A">
            <w:pPr>
              <w:spacing w:before="60"/>
              <w:rPr>
                <w:rFonts w:ascii="Arial" w:hAnsi="Arial" w:cs="Arial"/>
              </w:rPr>
            </w:pPr>
            <w:r w:rsidRPr="00E806C2">
              <w:rPr>
                <w:rFonts w:ascii="Arial" w:hAnsi="Arial" w:cs="Arial"/>
              </w:rPr>
              <w:t>NAME OF COLLEGE</w:t>
            </w:r>
          </w:p>
        </w:tc>
        <w:tc>
          <w:tcPr>
            <w:tcW w:w="3412" w:type="dxa"/>
            <w:gridSpan w:val="2"/>
          </w:tcPr>
          <w:p w14:paraId="6A7DC9E7" w14:textId="77777777" w:rsidR="006924A1" w:rsidRPr="00E806C2" w:rsidRDefault="006924A1" w:rsidP="00D40F9A">
            <w:pPr>
              <w:spacing w:before="60"/>
              <w:jc w:val="center"/>
              <w:rPr>
                <w:rFonts w:ascii="Arial" w:hAnsi="Arial" w:cs="Arial"/>
              </w:rPr>
            </w:pPr>
            <w:r w:rsidRPr="00E806C2">
              <w:rPr>
                <w:rFonts w:ascii="Arial" w:hAnsi="Arial" w:cs="Arial"/>
              </w:rPr>
              <w:t>SUBJECT</w:t>
            </w:r>
          </w:p>
        </w:tc>
        <w:tc>
          <w:tcPr>
            <w:tcW w:w="2372" w:type="dxa"/>
          </w:tcPr>
          <w:p w14:paraId="76B78585" w14:textId="77777777" w:rsidR="006924A1" w:rsidRPr="00E806C2" w:rsidRDefault="006924A1" w:rsidP="00D40F9A">
            <w:pPr>
              <w:spacing w:before="60"/>
              <w:jc w:val="center"/>
              <w:rPr>
                <w:rFonts w:ascii="Arial" w:hAnsi="Arial" w:cs="Arial"/>
              </w:rPr>
            </w:pPr>
            <w:r w:rsidRPr="00E806C2">
              <w:rPr>
                <w:rFonts w:ascii="Arial" w:hAnsi="Arial" w:cs="Arial"/>
              </w:rPr>
              <w:t>LEVEL</w:t>
            </w:r>
          </w:p>
        </w:tc>
        <w:tc>
          <w:tcPr>
            <w:tcW w:w="2057" w:type="dxa"/>
            <w:gridSpan w:val="3"/>
          </w:tcPr>
          <w:p w14:paraId="798A4104" w14:textId="77777777" w:rsidR="006924A1" w:rsidRPr="00E806C2" w:rsidRDefault="006924A1" w:rsidP="00D40F9A">
            <w:pPr>
              <w:spacing w:before="60"/>
              <w:jc w:val="center"/>
              <w:rPr>
                <w:rFonts w:ascii="Arial" w:hAnsi="Arial" w:cs="Arial"/>
              </w:rPr>
            </w:pPr>
            <w:r w:rsidRPr="00E806C2">
              <w:rPr>
                <w:rFonts w:ascii="Arial" w:hAnsi="Arial" w:cs="Arial"/>
              </w:rPr>
              <w:t>DATE OF QUALIFICATION</w:t>
            </w:r>
          </w:p>
        </w:tc>
      </w:tr>
      <w:tr w:rsidR="00CD5F97" w14:paraId="33E86F5A" w14:textId="77777777" w:rsidTr="00C40F40">
        <w:trPr>
          <w:gridAfter w:val="2"/>
          <w:wAfter w:w="462" w:type="dxa"/>
        </w:trPr>
        <w:tc>
          <w:tcPr>
            <w:tcW w:w="2615" w:type="dxa"/>
          </w:tcPr>
          <w:p w14:paraId="6F03C30E" w14:textId="77777777" w:rsidR="00CD5F97" w:rsidRDefault="00CD5F97" w:rsidP="00CD5F97">
            <w:pPr>
              <w:tabs>
                <w:tab w:val="left" w:pos="2717"/>
              </w:tabs>
              <w:rPr>
                <w:rFonts w:ascii="Arial" w:hAnsi="Arial" w:cs="Arial"/>
              </w:rPr>
            </w:pPr>
          </w:p>
          <w:sdt>
            <w:sdtPr>
              <w:rPr>
                <w:rFonts w:ascii="Arial" w:hAnsi="Arial" w:cs="Arial"/>
              </w:rPr>
              <w:id w:val="-1248256166"/>
              <w:placeholder>
                <w:docPart w:val="4DB6B46EC91D4C3095B6360831C98A58"/>
              </w:placeholder>
              <w:showingPlcHdr/>
            </w:sdtPr>
            <w:sdtContent>
              <w:p w14:paraId="7E5EEF03"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1B043AE8" w14:textId="77777777" w:rsidR="00CD5F97" w:rsidRDefault="00CD5F97" w:rsidP="00CD5F97">
            <w:pPr>
              <w:tabs>
                <w:tab w:val="left" w:pos="2717"/>
              </w:tabs>
              <w:rPr>
                <w:rFonts w:ascii="Arial" w:hAnsi="Arial" w:cs="Arial"/>
              </w:rPr>
            </w:pPr>
          </w:p>
          <w:p w14:paraId="0C5490A7" w14:textId="77777777" w:rsidR="00CD5F97" w:rsidRDefault="00CD5F97" w:rsidP="00CD5F97">
            <w:pPr>
              <w:tabs>
                <w:tab w:val="left" w:pos="2717"/>
              </w:tabs>
              <w:rPr>
                <w:rFonts w:ascii="Arial" w:hAnsi="Arial" w:cs="Arial"/>
              </w:rPr>
            </w:pPr>
          </w:p>
          <w:sdt>
            <w:sdtPr>
              <w:rPr>
                <w:rFonts w:ascii="Arial" w:hAnsi="Arial" w:cs="Arial"/>
              </w:rPr>
              <w:id w:val="310451466"/>
              <w:placeholder>
                <w:docPart w:val="4DB6B46EC91D4C3095B6360831C98A58"/>
              </w:placeholder>
              <w:showingPlcHdr/>
            </w:sdtPr>
            <w:sdtContent>
              <w:p w14:paraId="233E1D41"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20F4FE23" w14:textId="77777777" w:rsidR="00CD5F97" w:rsidRDefault="00CD5F97" w:rsidP="00CD5F97">
            <w:pPr>
              <w:tabs>
                <w:tab w:val="left" w:pos="2717"/>
              </w:tabs>
              <w:rPr>
                <w:rFonts w:ascii="Arial" w:hAnsi="Arial" w:cs="Arial"/>
              </w:rPr>
            </w:pPr>
          </w:p>
          <w:p w14:paraId="71C64F0A" w14:textId="77777777" w:rsidR="00CD5F97" w:rsidRDefault="00CD5F97" w:rsidP="00CD5F97">
            <w:pPr>
              <w:tabs>
                <w:tab w:val="left" w:pos="2717"/>
              </w:tabs>
              <w:rPr>
                <w:rFonts w:ascii="Arial" w:hAnsi="Arial" w:cs="Arial"/>
              </w:rPr>
            </w:pPr>
          </w:p>
          <w:sdt>
            <w:sdtPr>
              <w:rPr>
                <w:rFonts w:ascii="Arial" w:hAnsi="Arial" w:cs="Arial"/>
              </w:rPr>
              <w:id w:val="-1979291152"/>
              <w:placeholder>
                <w:docPart w:val="00849F845F874E78B6205458198F9D06"/>
              </w:placeholder>
              <w:showingPlcHdr/>
            </w:sdtPr>
            <w:sdtContent>
              <w:p w14:paraId="5FD33A07"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45660113" w14:textId="77777777" w:rsidR="00E30B5B" w:rsidRDefault="00E30B5B" w:rsidP="00E30B5B">
            <w:pPr>
              <w:tabs>
                <w:tab w:val="left" w:pos="2717"/>
              </w:tabs>
              <w:rPr>
                <w:rFonts w:ascii="Arial" w:hAnsi="Arial" w:cs="Arial"/>
              </w:rPr>
            </w:pPr>
          </w:p>
          <w:p w14:paraId="75440A45" w14:textId="77777777" w:rsidR="00E30B5B" w:rsidRDefault="00E30B5B" w:rsidP="00E30B5B">
            <w:pPr>
              <w:tabs>
                <w:tab w:val="left" w:pos="2717"/>
              </w:tabs>
              <w:rPr>
                <w:rFonts w:ascii="Arial" w:hAnsi="Arial" w:cs="Arial"/>
              </w:rPr>
            </w:pPr>
          </w:p>
          <w:sdt>
            <w:sdtPr>
              <w:rPr>
                <w:rFonts w:ascii="Arial" w:hAnsi="Arial" w:cs="Arial"/>
              </w:rPr>
              <w:id w:val="1982961537"/>
              <w:placeholder>
                <w:docPart w:val="00849F845F874E78B6205458198F9D06"/>
              </w:placeholder>
              <w:showingPlcHdr/>
            </w:sdtPr>
            <w:sdtContent>
              <w:p w14:paraId="4E4AE723"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2A91FD1D" w14:textId="77777777" w:rsidR="00CD5F97" w:rsidRDefault="00CD5F97" w:rsidP="00CD5F97">
            <w:pPr>
              <w:tabs>
                <w:tab w:val="left" w:pos="2717"/>
              </w:tabs>
              <w:rPr>
                <w:rFonts w:ascii="Arial" w:hAnsi="Arial" w:cs="Arial"/>
              </w:rPr>
            </w:pPr>
          </w:p>
          <w:p w14:paraId="3DA7FB61" w14:textId="77777777" w:rsidR="00CD5F97" w:rsidRDefault="00CD5F97" w:rsidP="00CD5F97">
            <w:pPr>
              <w:tabs>
                <w:tab w:val="left" w:pos="2717"/>
              </w:tabs>
              <w:rPr>
                <w:rFonts w:ascii="Arial" w:hAnsi="Arial" w:cs="Arial"/>
              </w:rPr>
            </w:pPr>
          </w:p>
          <w:p w14:paraId="70639AC4" w14:textId="77777777" w:rsidR="00CD5F97" w:rsidRDefault="00CD5F97" w:rsidP="00CD5F97">
            <w:pPr>
              <w:tabs>
                <w:tab w:val="left" w:pos="2717"/>
              </w:tabs>
              <w:rPr>
                <w:rFonts w:ascii="Arial" w:hAnsi="Arial" w:cs="Arial"/>
              </w:rPr>
            </w:pPr>
          </w:p>
          <w:p w14:paraId="38354BF0" w14:textId="77777777" w:rsidR="00CD5F97" w:rsidRDefault="00CD5F97" w:rsidP="00CD5F97">
            <w:pPr>
              <w:tabs>
                <w:tab w:val="left" w:pos="2717"/>
              </w:tabs>
              <w:rPr>
                <w:rFonts w:ascii="Arial" w:hAnsi="Arial" w:cs="Arial"/>
              </w:rPr>
            </w:pPr>
          </w:p>
          <w:p w14:paraId="6FAEFE0B" w14:textId="77777777" w:rsidR="00CD5F97" w:rsidRDefault="00CD5F97" w:rsidP="00CD5F97">
            <w:pPr>
              <w:tabs>
                <w:tab w:val="left" w:pos="2717"/>
              </w:tabs>
              <w:rPr>
                <w:rFonts w:ascii="Arial" w:hAnsi="Arial" w:cs="Arial"/>
              </w:rPr>
            </w:pPr>
          </w:p>
          <w:p w14:paraId="2754CD41" w14:textId="77777777" w:rsidR="00CD5F97" w:rsidRDefault="00CD5F97" w:rsidP="00CD5F97">
            <w:pPr>
              <w:tabs>
                <w:tab w:val="left" w:pos="2717"/>
              </w:tabs>
              <w:rPr>
                <w:rFonts w:ascii="Arial" w:hAnsi="Arial" w:cs="Arial"/>
              </w:rPr>
            </w:pPr>
          </w:p>
          <w:p w14:paraId="7B5307C2" w14:textId="77777777" w:rsidR="00CD5F97" w:rsidRDefault="00CD5F97" w:rsidP="00CD5F97">
            <w:pPr>
              <w:tabs>
                <w:tab w:val="left" w:pos="2717"/>
              </w:tabs>
              <w:rPr>
                <w:rFonts w:ascii="Arial" w:hAnsi="Arial" w:cs="Arial"/>
              </w:rPr>
            </w:pPr>
          </w:p>
          <w:p w14:paraId="3B5D92D1" w14:textId="77777777" w:rsidR="00CD5F97" w:rsidRDefault="00CD5F97" w:rsidP="00CD5F97">
            <w:pPr>
              <w:tabs>
                <w:tab w:val="left" w:pos="2717"/>
              </w:tabs>
              <w:rPr>
                <w:rFonts w:ascii="Arial" w:hAnsi="Arial" w:cs="Arial"/>
              </w:rPr>
            </w:pPr>
          </w:p>
        </w:tc>
        <w:tc>
          <w:tcPr>
            <w:tcW w:w="3412" w:type="dxa"/>
            <w:gridSpan w:val="2"/>
          </w:tcPr>
          <w:p w14:paraId="0FD620CA" w14:textId="77777777" w:rsidR="00CD5F97" w:rsidRDefault="00CD5F97" w:rsidP="00CD5F97">
            <w:pPr>
              <w:tabs>
                <w:tab w:val="left" w:pos="2717"/>
              </w:tabs>
              <w:rPr>
                <w:rFonts w:ascii="Arial" w:hAnsi="Arial" w:cs="Arial"/>
              </w:rPr>
            </w:pPr>
          </w:p>
          <w:sdt>
            <w:sdtPr>
              <w:rPr>
                <w:rFonts w:ascii="Arial" w:hAnsi="Arial" w:cs="Arial"/>
              </w:rPr>
              <w:id w:val="1549879418"/>
              <w:placeholder>
                <w:docPart w:val="516D29DC347548E481919E6AD6D887AC"/>
              </w:placeholder>
              <w:showingPlcHdr/>
            </w:sdtPr>
            <w:sdtContent>
              <w:p w14:paraId="24B49617"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3EEEA661" w14:textId="77777777" w:rsidR="00CD5F97" w:rsidRDefault="00CD5F97" w:rsidP="00CD5F97">
            <w:pPr>
              <w:tabs>
                <w:tab w:val="left" w:pos="2717"/>
              </w:tabs>
              <w:rPr>
                <w:rFonts w:ascii="Arial" w:hAnsi="Arial" w:cs="Arial"/>
              </w:rPr>
            </w:pPr>
          </w:p>
          <w:p w14:paraId="6471AFA7" w14:textId="77777777" w:rsidR="00CD5F97" w:rsidRDefault="00CD5F97" w:rsidP="00CD5F97">
            <w:pPr>
              <w:tabs>
                <w:tab w:val="left" w:pos="2717"/>
              </w:tabs>
              <w:rPr>
                <w:rFonts w:ascii="Arial" w:hAnsi="Arial" w:cs="Arial"/>
              </w:rPr>
            </w:pPr>
          </w:p>
          <w:p w14:paraId="786C8064" w14:textId="77777777" w:rsidR="00CD5F97" w:rsidRDefault="00CD5F97" w:rsidP="00CD5F97">
            <w:pPr>
              <w:tabs>
                <w:tab w:val="left" w:pos="2717"/>
              </w:tabs>
              <w:rPr>
                <w:rFonts w:ascii="Arial" w:hAnsi="Arial" w:cs="Arial"/>
              </w:rPr>
            </w:pPr>
          </w:p>
          <w:sdt>
            <w:sdtPr>
              <w:rPr>
                <w:rFonts w:ascii="Arial" w:hAnsi="Arial" w:cs="Arial"/>
              </w:rPr>
              <w:id w:val="-803773276"/>
              <w:placeholder>
                <w:docPart w:val="516D29DC347548E481919E6AD6D887AC"/>
              </w:placeholder>
              <w:showingPlcHdr/>
            </w:sdtPr>
            <w:sdtContent>
              <w:p w14:paraId="75867DA7"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438F5D4A" w14:textId="77777777" w:rsidR="00E30B5B" w:rsidRDefault="00E30B5B" w:rsidP="00CD5F97">
            <w:pPr>
              <w:tabs>
                <w:tab w:val="left" w:pos="2717"/>
              </w:tabs>
              <w:rPr>
                <w:rFonts w:ascii="Arial" w:hAnsi="Arial" w:cs="Arial"/>
              </w:rPr>
            </w:pPr>
          </w:p>
          <w:p w14:paraId="6DFAAFD4" w14:textId="77777777" w:rsidR="00E30B5B" w:rsidRDefault="00E30B5B" w:rsidP="00CD5F97">
            <w:pPr>
              <w:tabs>
                <w:tab w:val="left" w:pos="2717"/>
              </w:tabs>
              <w:rPr>
                <w:rFonts w:ascii="Arial" w:hAnsi="Arial" w:cs="Arial"/>
              </w:rPr>
            </w:pPr>
          </w:p>
          <w:p w14:paraId="453850F3" w14:textId="77777777" w:rsidR="00E30B5B" w:rsidRDefault="00E30B5B" w:rsidP="00CD5F97">
            <w:pPr>
              <w:tabs>
                <w:tab w:val="left" w:pos="2717"/>
              </w:tabs>
              <w:rPr>
                <w:rFonts w:ascii="Arial" w:hAnsi="Arial" w:cs="Arial"/>
              </w:rPr>
            </w:pPr>
          </w:p>
          <w:p w14:paraId="1C865AB6" w14:textId="77777777" w:rsidR="00E30B5B" w:rsidRDefault="00E30B5B" w:rsidP="00CD5F97">
            <w:pPr>
              <w:tabs>
                <w:tab w:val="left" w:pos="2717"/>
              </w:tabs>
              <w:rPr>
                <w:rFonts w:ascii="Arial" w:hAnsi="Arial" w:cs="Arial"/>
              </w:rPr>
            </w:pPr>
          </w:p>
          <w:sdt>
            <w:sdtPr>
              <w:rPr>
                <w:rFonts w:ascii="Arial" w:hAnsi="Arial" w:cs="Arial"/>
              </w:rPr>
              <w:id w:val="1033855114"/>
              <w:placeholder>
                <w:docPart w:val="CBBB9DB109244F928D6C1EEEFFCD6270"/>
              </w:placeholder>
              <w:showingPlcHdr/>
            </w:sdtPr>
            <w:sdtContent>
              <w:p w14:paraId="6952C930"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27FD24CF" w14:textId="77777777" w:rsidR="00E30B5B" w:rsidRDefault="00E30B5B" w:rsidP="00E30B5B">
            <w:pPr>
              <w:tabs>
                <w:tab w:val="left" w:pos="2717"/>
              </w:tabs>
              <w:rPr>
                <w:rFonts w:ascii="Arial" w:hAnsi="Arial" w:cs="Arial"/>
              </w:rPr>
            </w:pPr>
          </w:p>
          <w:p w14:paraId="3579E208" w14:textId="77777777" w:rsidR="00E30B5B" w:rsidRDefault="00E30B5B" w:rsidP="00E30B5B">
            <w:pPr>
              <w:tabs>
                <w:tab w:val="left" w:pos="2717"/>
              </w:tabs>
              <w:rPr>
                <w:rFonts w:ascii="Arial" w:hAnsi="Arial" w:cs="Arial"/>
              </w:rPr>
            </w:pPr>
          </w:p>
          <w:sdt>
            <w:sdtPr>
              <w:rPr>
                <w:rFonts w:ascii="Arial" w:hAnsi="Arial" w:cs="Arial"/>
              </w:rPr>
              <w:id w:val="-441461078"/>
              <w:placeholder>
                <w:docPart w:val="CBBB9DB109244F928D6C1EEEFFCD6270"/>
              </w:placeholder>
              <w:showingPlcHdr/>
            </w:sdtPr>
            <w:sdtContent>
              <w:p w14:paraId="1FE115AA"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1908DC8C" w14:textId="77777777" w:rsidR="00E30B5B" w:rsidRDefault="00E30B5B" w:rsidP="00CD5F97">
            <w:pPr>
              <w:tabs>
                <w:tab w:val="left" w:pos="2717"/>
              </w:tabs>
              <w:rPr>
                <w:rFonts w:ascii="Arial" w:hAnsi="Arial" w:cs="Arial"/>
              </w:rPr>
            </w:pPr>
          </w:p>
        </w:tc>
        <w:tc>
          <w:tcPr>
            <w:tcW w:w="2372" w:type="dxa"/>
          </w:tcPr>
          <w:p w14:paraId="0401ACC5" w14:textId="77777777" w:rsidR="00CD5F97" w:rsidRDefault="00CD5F97" w:rsidP="00CD5F97">
            <w:pPr>
              <w:tabs>
                <w:tab w:val="left" w:pos="2717"/>
              </w:tabs>
              <w:rPr>
                <w:rFonts w:ascii="Arial" w:hAnsi="Arial" w:cs="Arial"/>
              </w:rPr>
            </w:pPr>
          </w:p>
          <w:sdt>
            <w:sdtPr>
              <w:rPr>
                <w:rFonts w:ascii="Arial" w:hAnsi="Arial" w:cs="Arial"/>
              </w:rPr>
              <w:id w:val="1331869112"/>
              <w:placeholder>
                <w:docPart w:val="DF44395633864F2B83F0D73AF16AF096"/>
              </w:placeholder>
              <w:showingPlcHdr/>
            </w:sdtPr>
            <w:sdtContent>
              <w:p w14:paraId="4F4DC719"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75DBF97F" w14:textId="77777777" w:rsidR="00CD5F97" w:rsidRDefault="00CD5F97" w:rsidP="00CD5F97">
            <w:pPr>
              <w:tabs>
                <w:tab w:val="left" w:pos="2717"/>
              </w:tabs>
              <w:rPr>
                <w:rFonts w:ascii="Arial" w:hAnsi="Arial" w:cs="Arial"/>
              </w:rPr>
            </w:pPr>
          </w:p>
          <w:p w14:paraId="12FF812A" w14:textId="77777777" w:rsidR="00CD5F97" w:rsidRDefault="00CD5F97" w:rsidP="00CD5F97">
            <w:pPr>
              <w:tabs>
                <w:tab w:val="left" w:pos="2717"/>
              </w:tabs>
              <w:rPr>
                <w:rFonts w:ascii="Arial" w:hAnsi="Arial" w:cs="Arial"/>
              </w:rPr>
            </w:pPr>
          </w:p>
          <w:sdt>
            <w:sdtPr>
              <w:rPr>
                <w:rFonts w:ascii="Arial" w:hAnsi="Arial" w:cs="Arial"/>
              </w:rPr>
              <w:id w:val="-1268997677"/>
              <w:placeholder>
                <w:docPart w:val="DF44395633864F2B83F0D73AF16AF096"/>
              </w:placeholder>
              <w:showingPlcHdr/>
            </w:sdtPr>
            <w:sdtContent>
              <w:p w14:paraId="6F0ADDD4"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0EED095A" w14:textId="77777777" w:rsidR="00E30B5B" w:rsidRDefault="00E30B5B" w:rsidP="00CD5F97">
            <w:pPr>
              <w:tabs>
                <w:tab w:val="left" w:pos="2717"/>
              </w:tabs>
              <w:rPr>
                <w:rFonts w:ascii="Arial" w:hAnsi="Arial" w:cs="Arial"/>
              </w:rPr>
            </w:pPr>
          </w:p>
          <w:p w14:paraId="368C7493" w14:textId="77777777" w:rsidR="00E30B5B" w:rsidRDefault="00E30B5B" w:rsidP="00CD5F97">
            <w:pPr>
              <w:tabs>
                <w:tab w:val="left" w:pos="2717"/>
              </w:tabs>
              <w:rPr>
                <w:rFonts w:ascii="Arial" w:hAnsi="Arial" w:cs="Arial"/>
              </w:rPr>
            </w:pPr>
          </w:p>
          <w:sdt>
            <w:sdtPr>
              <w:rPr>
                <w:rFonts w:ascii="Arial" w:hAnsi="Arial" w:cs="Arial"/>
              </w:rPr>
              <w:id w:val="346677871"/>
              <w:placeholder>
                <w:docPart w:val="EF229B922B744394BC9D349777520C4D"/>
              </w:placeholder>
              <w:showingPlcHdr/>
            </w:sdtPr>
            <w:sdtContent>
              <w:p w14:paraId="4560EBB1"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323EB94C" w14:textId="77777777" w:rsidR="00E30B5B" w:rsidRDefault="00E30B5B" w:rsidP="00E30B5B">
            <w:pPr>
              <w:tabs>
                <w:tab w:val="left" w:pos="2717"/>
              </w:tabs>
              <w:rPr>
                <w:rFonts w:ascii="Arial" w:hAnsi="Arial" w:cs="Arial"/>
              </w:rPr>
            </w:pPr>
          </w:p>
          <w:p w14:paraId="2B5763D7" w14:textId="77777777" w:rsidR="00E30B5B" w:rsidRDefault="00E30B5B" w:rsidP="00E30B5B">
            <w:pPr>
              <w:tabs>
                <w:tab w:val="left" w:pos="2717"/>
              </w:tabs>
              <w:rPr>
                <w:rFonts w:ascii="Arial" w:hAnsi="Arial" w:cs="Arial"/>
              </w:rPr>
            </w:pPr>
          </w:p>
          <w:sdt>
            <w:sdtPr>
              <w:rPr>
                <w:rFonts w:ascii="Arial" w:hAnsi="Arial" w:cs="Arial"/>
              </w:rPr>
              <w:id w:val="837655469"/>
              <w:placeholder>
                <w:docPart w:val="EF229B922B744394BC9D349777520C4D"/>
              </w:placeholder>
              <w:showingPlcHdr/>
            </w:sdtPr>
            <w:sdtContent>
              <w:p w14:paraId="529DF0AB"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1026A77E" w14:textId="77777777" w:rsidR="00E30B5B" w:rsidRDefault="00E30B5B" w:rsidP="00CD5F97">
            <w:pPr>
              <w:tabs>
                <w:tab w:val="left" w:pos="2717"/>
              </w:tabs>
              <w:rPr>
                <w:rFonts w:ascii="Arial" w:hAnsi="Arial" w:cs="Arial"/>
              </w:rPr>
            </w:pPr>
          </w:p>
        </w:tc>
        <w:tc>
          <w:tcPr>
            <w:tcW w:w="2057" w:type="dxa"/>
            <w:gridSpan w:val="3"/>
          </w:tcPr>
          <w:p w14:paraId="35F4384F" w14:textId="77777777" w:rsidR="00CD5F97" w:rsidRDefault="00CD5F97" w:rsidP="00CD5F97">
            <w:pPr>
              <w:tabs>
                <w:tab w:val="left" w:pos="2717"/>
              </w:tabs>
              <w:rPr>
                <w:rFonts w:ascii="Arial" w:hAnsi="Arial" w:cs="Arial"/>
              </w:rPr>
            </w:pPr>
          </w:p>
          <w:sdt>
            <w:sdtPr>
              <w:rPr>
                <w:rFonts w:ascii="Arial" w:hAnsi="Arial" w:cs="Arial"/>
              </w:rPr>
              <w:id w:val="1896469196"/>
              <w:placeholder>
                <w:docPart w:val="129ADE0F623749CE8F131616D78A7EFE"/>
              </w:placeholder>
              <w:showingPlcHdr/>
            </w:sdtPr>
            <w:sdtContent>
              <w:p w14:paraId="7520F6A1"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0CA266B8" w14:textId="77777777" w:rsidR="00CD5F97" w:rsidRDefault="00CD5F97" w:rsidP="00CD5F97">
            <w:pPr>
              <w:tabs>
                <w:tab w:val="left" w:pos="2717"/>
              </w:tabs>
              <w:rPr>
                <w:rFonts w:ascii="Arial" w:hAnsi="Arial" w:cs="Arial"/>
              </w:rPr>
            </w:pPr>
          </w:p>
          <w:p w14:paraId="4D4B476E" w14:textId="77777777" w:rsidR="00CD5F97" w:rsidRDefault="00CD5F97" w:rsidP="00CD5F97">
            <w:pPr>
              <w:tabs>
                <w:tab w:val="left" w:pos="2717"/>
              </w:tabs>
              <w:rPr>
                <w:rFonts w:ascii="Arial" w:hAnsi="Arial" w:cs="Arial"/>
              </w:rPr>
            </w:pPr>
          </w:p>
          <w:sdt>
            <w:sdtPr>
              <w:rPr>
                <w:rFonts w:ascii="Arial" w:hAnsi="Arial" w:cs="Arial"/>
              </w:rPr>
              <w:id w:val="1435939886"/>
              <w:placeholder>
                <w:docPart w:val="129ADE0F623749CE8F131616D78A7EFE"/>
              </w:placeholder>
              <w:showingPlcHdr/>
            </w:sdtPr>
            <w:sdtContent>
              <w:p w14:paraId="5C0035B4"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0F192611" w14:textId="77777777" w:rsidR="00E30B5B" w:rsidRDefault="00E30B5B" w:rsidP="00CD5F97">
            <w:pPr>
              <w:tabs>
                <w:tab w:val="left" w:pos="2717"/>
              </w:tabs>
              <w:rPr>
                <w:rFonts w:ascii="Arial" w:hAnsi="Arial" w:cs="Arial"/>
              </w:rPr>
            </w:pPr>
          </w:p>
          <w:p w14:paraId="52D60E53" w14:textId="77777777" w:rsidR="00E30B5B" w:rsidRDefault="00E30B5B" w:rsidP="00CD5F97">
            <w:pPr>
              <w:tabs>
                <w:tab w:val="left" w:pos="2717"/>
              </w:tabs>
              <w:rPr>
                <w:rFonts w:ascii="Arial" w:hAnsi="Arial" w:cs="Arial"/>
              </w:rPr>
            </w:pPr>
          </w:p>
          <w:sdt>
            <w:sdtPr>
              <w:rPr>
                <w:rFonts w:ascii="Arial" w:hAnsi="Arial" w:cs="Arial"/>
              </w:rPr>
              <w:id w:val="1911498255"/>
              <w:placeholder>
                <w:docPart w:val="E2432CE80566474E949A4B1D6DF89EA3"/>
              </w:placeholder>
              <w:showingPlcHdr/>
            </w:sdtPr>
            <w:sdtContent>
              <w:p w14:paraId="78F0702C"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3B0C4903" w14:textId="77777777" w:rsidR="00E30B5B" w:rsidRDefault="00E30B5B" w:rsidP="00E30B5B">
            <w:pPr>
              <w:tabs>
                <w:tab w:val="left" w:pos="2717"/>
              </w:tabs>
              <w:rPr>
                <w:rFonts w:ascii="Arial" w:hAnsi="Arial" w:cs="Arial"/>
              </w:rPr>
            </w:pPr>
          </w:p>
          <w:p w14:paraId="6159C9D6" w14:textId="77777777" w:rsidR="00E30B5B" w:rsidRDefault="00E30B5B" w:rsidP="00E30B5B">
            <w:pPr>
              <w:tabs>
                <w:tab w:val="left" w:pos="2717"/>
              </w:tabs>
              <w:rPr>
                <w:rFonts w:ascii="Arial" w:hAnsi="Arial" w:cs="Arial"/>
              </w:rPr>
            </w:pPr>
          </w:p>
          <w:sdt>
            <w:sdtPr>
              <w:rPr>
                <w:rFonts w:ascii="Arial" w:hAnsi="Arial" w:cs="Arial"/>
              </w:rPr>
              <w:id w:val="1642769402"/>
              <w:placeholder>
                <w:docPart w:val="E2432CE80566474E949A4B1D6DF89EA3"/>
              </w:placeholder>
              <w:showingPlcHdr/>
            </w:sdtPr>
            <w:sdtContent>
              <w:p w14:paraId="4CA0F719"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56346A8C" w14:textId="77777777" w:rsidR="00E30B5B" w:rsidRDefault="00E30B5B" w:rsidP="00CD5F97">
            <w:pPr>
              <w:tabs>
                <w:tab w:val="left" w:pos="2717"/>
              </w:tabs>
              <w:rPr>
                <w:rFonts w:ascii="Arial" w:hAnsi="Arial" w:cs="Arial"/>
              </w:rPr>
            </w:pPr>
          </w:p>
        </w:tc>
      </w:tr>
    </w:tbl>
    <w:p w14:paraId="77049826" w14:textId="77777777" w:rsidR="00DA5C80" w:rsidRDefault="00DA5C80" w:rsidP="000326F7">
      <w:pPr>
        <w:tabs>
          <w:tab w:val="left" w:pos="2717"/>
        </w:tabs>
        <w:rPr>
          <w:rFonts w:ascii="Arial" w:hAnsi="Arial" w:cs="Arial"/>
        </w:rPr>
      </w:pPr>
    </w:p>
    <w:p w14:paraId="064DDC73" w14:textId="77777777" w:rsidR="00DA5C80" w:rsidRDefault="00DA5C80"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10456"/>
      </w:tblGrid>
      <w:tr w:rsidR="00F7208D" w:rsidRPr="00E806C2" w14:paraId="787FA3F9" w14:textId="77777777" w:rsidTr="00F7208D">
        <w:tc>
          <w:tcPr>
            <w:tcW w:w="10682" w:type="dxa"/>
          </w:tcPr>
          <w:p w14:paraId="740ED7F4" w14:textId="77777777" w:rsidR="00F7208D" w:rsidRPr="00E806C2" w:rsidRDefault="00F7208D" w:rsidP="000326F7">
            <w:pPr>
              <w:tabs>
                <w:tab w:val="left" w:pos="2717"/>
              </w:tabs>
              <w:rPr>
                <w:rFonts w:ascii="Arial" w:hAnsi="Arial" w:cs="Arial"/>
              </w:rPr>
            </w:pPr>
            <w:r w:rsidRPr="00E806C2">
              <w:rPr>
                <w:rFonts w:ascii="Arial" w:hAnsi="Arial" w:cs="Arial"/>
                <w:b/>
              </w:rPr>
              <w:t>ADDITIONAL INFORMATION</w:t>
            </w:r>
          </w:p>
        </w:tc>
      </w:tr>
      <w:tr w:rsidR="00F7208D" w:rsidRPr="00E806C2" w14:paraId="64F50E1F" w14:textId="77777777" w:rsidTr="00F7208D">
        <w:tc>
          <w:tcPr>
            <w:tcW w:w="10682" w:type="dxa"/>
          </w:tcPr>
          <w:p w14:paraId="53C27CDE" w14:textId="77777777" w:rsidR="00F7208D" w:rsidRPr="00E806C2" w:rsidRDefault="00F7208D" w:rsidP="00F7208D">
            <w:pPr>
              <w:spacing w:before="60"/>
              <w:rPr>
                <w:rFonts w:ascii="Arial" w:hAnsi="Arial" w:cs="Arial"/>
              </w:rPr>
            </w:pPr>
            <w:r w:rsidRPr="00E806C2">
              <w:rPr>
                <w:rFonts w:ascii="Arial" w:hAnsi="Arial" w:cs="Arial"/>
              </w:rPr>
              <w:t>The space below may be used to provide further information which you feel supports your application, including a general account of your experience, interests, voluntary work and any other information relevant to your application.</w:t>
            </w:r>
          </w:p>
          <w:sdt>
            <w:sdtPr>
              <w:rPr>
                <w:rFonts w:ascii="Arial" w:hAnsi="Arial" w:cs="Arial"/>
              </w:rPr>
              <w:id w:val="1491591764"/>
              <w:placeholder>
                <w:docPart w:val="C195CC891AD047C2ABD22F85A229E4D2"/>
              </w:placeholder>
              <w:showingPlcHdr/>
            </w:sdtPr>
            <w:sdtContent>
              <w:p w14:paraId="673D42C3" w14:textId="77777777" w:rsidR="00393FAD" w:rsidRDefault="00393FAD" w:rsidP="00393FAD">
                <w:pPr>
                  <w:tabs>
                    <w:tab w:val="left" w:pos="2717"/>
                  </w:tabs>
                  <w:rPr>
                    <w:rFonts w:ascii="Arial" w:hAnsi="Arial" w:cs="Arial"/>
                  </w:rPr>
                </w:pPr>
                <w:r w:rsidRPr="00D31047">
                  <w:rPr>
                    <w:rStyle w:val="PlaceholderText"/>
                  </w:rPr>
                  <w:t>Click or tap here to enter text.</w:t>
                </w:r>
              </w:p>
            </w:sdtContent>
          </w:sdt>
          <w:p w14:paraId="3437252E" w14:textId="77777777" w:rsidR="00F7208D" w:rsidRPr="00E806C2" w:rsidRDefault="00F7208D" w:rsidP="00393FAD">
            <w:pPr>
              <w:tabs>
                <w:tab w:val="left" w:pos="2717"/>
              </w:tabs>
              <w:rPr>
                <w:rFonts w:ascii="Arial" w:hAnsi="Arial" w:cs="Arial"/>
              </w:rPr>
            </w:pPr>
          </w:p>
          <w:p w14:paraId="429A3698" w14:textId="77777777" w:rsidR="00F7208D" w:rsidRDefault="00F7208D" w:rsidP="00F7208D">
            <w:pPr>
              <w:spacing w:before="60"/>
              <w:rPr>
                <w:rFonts w:ascii="Arial" w:hAnsi="Arial" w:cs="Arial"/>
              </w:rPr>
            </w:pPr>
          </w:p>
          <w:p w14:paraId="312D39BD" w14:textId="77777777" w:rsidR="00E806C2" w:rsidRDefault="00E806C2" w:rsidP="00F7208D">
            <w:pPr>
              <w:spacing w:before="60"/>
              <w:rPr>
                <w:rFonts w:ascii="Arial" w:hAnsi="Arial" w:cs="Arial"/>
              </w:rPr>
            </w:pPr>
          </w:p>
          <w:p w14:paraId="2F0CDD4E" w14:textId="77777777" w:rsidR="00E806C2" w:rsidRDefault="00E806C2" w:rsidP="00F7208D">
            <w:pPr>
              <w:spacing w:before="60"/>
              <w:rPr>
                <w:rFonts w:ascii="Arial" w:hAnsi="Arial" w:cs="Arial"/>
              </w:rPr>
            </w:pPr>
          </w:p>
          <w:p w14:paraId="1B92C46B" w14:textId="77777777" w:rsidR="00E806C2" w:rsidRDefault="00E806C2" w:rsidP="00F7208D">
            <w:pPr>
              <w:spacing w:before="60"/>
              <w:rPr>
                <w:rFonts w:ascii="Arial" w:hAnsi="Arial" w:cs="Arial"/>
              </w:rPr>
            </w:pPr>
          </w:p>
          <w:p w14:paraId="6885F07F" w14:textId="77777777" w:rsidR="00E806C2" w:rsidRDefault="00E806C2" w:rsidP="00F7208D">
            <w:pPr>
              <w:spacing w:before="60"/>
              <w:rPr>
                <w:rFonts w:ascii="Arial" w:hAnsi="Arial" w:cs="Arial"/>
              </w:rPr>
            </w:pPr>
          </w:p>
          <w:p w14:paraId="756817BE" w14:textId="77777777" w:rsidR="00E806C2" w:rsidRDefault="00E806C2" w:rsidP="00F7208D">
            <w:pPr>
              <w:spacing w:before="60"/>
              <w:rPr>
                <w:rFonts w:ascii="Arial" w:hAnsi="Arial" w:cs="Arial"/>
              </w:rPr>
            </w:pPr>
          </w:p>
          <w:p w14:paraId="3563CB89" w14:textId="77777777" w:rsidR="00E806C2" w:rsidRDefault="00E806C2" w:rsidP="00F7208D">
            <w:pPr>
              <w:spacing w:before="60"/>
              <w:rPr>
                <w:rFonts w:ascii="Arial" w:hAnsi="Arial" w:cs="Arial"/>
              </w:rPr>
            </w:pPr>
          </w:p>
          <w:p w14:paraId="508415D1" w14:textId="77777777" w:rsidR="00E806C2" w:rsidRDefault="00E806C2" w:rsidP="00F7208D">
            <w:pPr>
              <w:spacing w:before="60"/>
              <w:rPr>
                <w:rFonts w:ascii="Arial" w:hAnsi="Arial" w:cs="Arial"/>
              </w:rPr>
            </w:pPr>
          </w:p>
          <w:p w14:paraId="7645E4F7" w14:textId="77777777" w:rsidR="004B763E" w:rsidRDefault="004B763E" w:rsidP="00F7208D">
            <w:pPr>
              <w:spacing w:before="60"/>
              <w:rPr>
                <w:rFonts w:ascii="Arial" w:hAnsi="Arial" w:cs="Arial"/>
              </w:rPr>
            </w:pPr>
          </w:p>
          <w:p w14:paraId="726DC31A" w14:textId="77777777" w:rsidR="004B763E" w:rsidRDefault="004B763E" w:rsidP="00F7208D">
            <w:pPr>
              <w:spacing w:before="60"/>
              <w:rPr>
                <w:rFonts w:ascii="Arial" w:hAnsi="Arial" w:cs="Arial"/>
              </w:rPr>
            </w:pPr>
          </w:p>
          <w:p w14:paraId="77E2A185" w14:textId="77777777" w:rsidR="004B763E" w:rsidRDefault="004B763E" w:rsidP="00F7208D">
            <w:pPr>
              <w:spacing w:before="60"/>
              <w:rPr>
                <w:rFonts w:ascii="Arial" w:hAnsi="Arial" w:cs="Arial"/>
              </w:rPr>
            </w:pPr>
          </w:p>
          <w:p w14:paraId="4C5B6CDE" w14:textId="77777777" w:rsidR="00E806C2" w:rsidRDefault="00E806C2" w:rsidP="00F7208D">
            <w:pPr>
              <w:spacing w:before="60"/>
              <w:rPr>
                <w:rFonts w:ascii="Arial" w:hAnsi="Arial" w:cs="Arial"/>
              </w:rPr>
            </w:pPr>
          </w:p>
          <w:p w14:paraId="6A6C5CBC" w14:textId="77777777" w:rsidR="00E806C2" w:rsidRDefault="00E806C2" w:rsidP="00F7208D">
            <w:pPr>
              <w:spacing w:before="60"/>
              <w:rPr>
                <w:rFonts w:ascii="Arial" w:hAnsi="Arial" w:cs="Arial"/>
              </w:rPr>
            </w:pPr>
          </w:p>
          <w:p w14:paraId="5A2E7B33" w14:textId="77777777" w:rsidR="00703A43" w:rsidRPr="00E806C2" w:rsidRDefault="00703A43" w:rsidP="00F7208D">
            <w:pPr>
              <w:spacing w:before="60"/>
              <w:rPr>
                <w:rFonts w:ascii="Arial" w:hAnsi="Arial" w:cs="Arial"/>
              </w:rPr>
            </w:pPr>
          </w:p>
          <w:p w14:paraId="44394ABD" w14:textId="77777777" w:rsidR="00F7208D" w:rsidRPr="00E806C2" w:rsidRDefault="00F7208D" w:rsidP="000326F7">
            <w:pPr>
              <w:tabs>
                <w:tab w:val="left" w:pos="2717"/>
              </w:tabs>
              <w:rPr>
                <w:rFonts w:ascii="Arial" w:hAnsi="Arial" w:cs="Arial"/>
              </w:rPr>
            </w:pPr>
          </w:p>
        </w:tc>
      </w:tr>
      <w:tr w:rsidR="00F7208D" w:rsidRPr="00E806C2" w14:paraId="30115DEC" w14:textId="77777777" w:rsidTr="00F7208D">
        <w:tc>
          <w:tcPr>
            <w:tcW w:w="10682" w:type="dxa"/>
          </w:tcPr>
          <w:p w14:paraId="282BB6D2" w14:textId="77777777" w:rsidR="00F7208D" w:rsidRPr="00E806C2" w:rsidRDefault="00F7208D" w:rsidP="000326F7">
            <w:pPr>
              <w:tabs>
                <w:tab w:val="left" w:pos="2717"/>
              </w:tabs>
              <w:rPr>
                <w:rFonts w:ascii="Arial" w:hAnsi="Arial" w:cs="Arial"/>
              </w:rPr>
            </w:pPr>
            <w:r w:rsidRPr="00E806C2">
              <w:rPr>
                <w:rFonts w:ascii="Arial" w:hAnsi="Arial" w:cs="Arial"/>
              </w:rPr>
              <w:t>Please continue on a separate sheet if more space is required.</w:t>
            </w:r>
          </w:p>
        </w:tc>
      </w:tr>
    </w:tbl>
    <w:p w14:paraId="254CF317" w14:textId="77777777" w:rsidR="00F7208D" w:rsidRPr="00E806C2" w:rsidRDefault="00F7208D"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10456"/>
      </w:tblGrid>
      <w:tr w:rsidR="00E806C2" w14:paraId="3F179261" w14:textId="77777777" w:rsidTr="00E806C2">
        <w:tc>
          <w:tcPr>
            <w:tcW w:w="10682" w:type="dxa"/>
          </w:tcPr>
          <w:p w14:paraId="0A357D4B" w14:textId="77777777" w:rsidR="00E806C2" w:rsidRPr="00E806C2" w:rsidRDefault="00E806C2" w:rsidP="00E806C2">
            <w:pPr>
              <w:spacing w:before="60"/>
              <w:rPr>
                <w:rFonts w:ascii="Arial" w:hAnsi="Arial" w:cs="Arial"/>
                <w:b/>
                <w:u w:val="single"/>
              </w:rPr>
            </w:pPr>
            <w:r w:rsidRPr="00E806C2">
              <w:rPr>
                <w:rFonts w:ascii="Arial" w:hAnsi="Arial" w:cs="Arial"/>
                <w:b/>
                <w:u w:val="single"/>
              </w:rPr>
              <w:t>Application submission</w:t>
            </w:r>
          </w:p>
          <w:p w14:paraId="411465EF" w14:textId="77777777" w:rsidR="00E806C2" w:rsidRPr="00E806C2" w:rsidRDefault="00E806C2" w:rsidP="00E806C2">
            <w:pPr>
              <w:spacing w:before="60"/>
              <w:rPr>
                <w:rFonts w:ascii="Arial" w:hAnsi="Arial" w:cs="Arial"/>
              </w:rPr>
            </w:pPr>
            <w:r w:rsidRPr="00E806C2">
              <w:rPr>
                <w:rFonts w:ascii="Arial" w:hAnsi="Arial" w:cs="Arial"/>
              </w:rPr>
              <w:t xml:space="preserve">To submit your application form please email a copy to the HR department at </w:t>
            </w:r>
            <w:hyperlink r:id="rId14" w:history="1">
              <w:r w:rsidR="005170C1" w:rsidRPr="00280F65">
                <w:rPr>
                  <w:rStyle w:val="Hyperlink"/>
                  <w:rFonts w:ascii="Arial" w:hAnsi="Arial" w:cs="Arial"/>
                </w:rPr>
                <w:t>hr@ashgatehospicecare.org.uk</w:t>
              </w:r>
            </w:hyperlink>
            <w:r w:rsidRPr="00E806C2">
              <w:rPr>
                <w:rFonts w:ascii="Arial" w:hAnsi="Arial" w:cs="Arial"/>
              </w:rPr>
              <w:t xml:space="preserve"> by midnight of the closing date. </w:t>
            </w:r>
          </w:p>
          <w:p w14:paraId="46976ACC" w14:textId="77777777" w:rsidR="00E806C2" w:rsidRPr="00E806C2" w:rsidRDefault="00E806C2" w:rsidP="00E806C2">
            <w:pPr>
              <w:spacing w:before="60"/>
              <w:rPr>
                <w:rFonts w:ascii="Arial" w:hAnsi="Arial" w:cs="Arial"/>
              </w:rPr>
            </w:pPr>
          </w:p>
          <w:p w14:paraId="39E9004E" w14:textId="77777777" w:rsidR="00E806C2" w:rsidRPr="00E806C2" w:rsidRDefault="00E806C2" w:rsidP="00E806C2">
            <w:pPr>
              <w:spacing w:before="60"/>
              <w:rPr>
                <w:rFonts w:ascii="Arial" w:hAnsi="Arial" w:cs="Arial"/>
              </w:rPr>
            </w:pPr>
            <w:r w:rsidRPr="00E806C2">
              <w:rPr>
                <w:rFonts w:ascii="Arial" w:hAnsi="Arial" w:cs="Arial"/>
              </w:rPr>
              <w:t>If you are unable to submit via e</w:t>
            </w:r>
            <w:r w:rsidR="000C609E">
              <w:rPr>
                <w:rFonts w:ascii="Arial" w:hAnsi="Arial" w:cs="Arial"/>
              </w:rPr>
              <w:t>-</w:t>
            </w:r>
            <w:r w:rsidRPr="00E806C2">
              <w:rPr>
                <w:rFonts w:ascii="Arial" w:hAnsi="Arial" w:cs="Arial"/>
              </w:rPr>
              <w:t>mail please post a copy to the below address ensuring it will be received before the closing date.</w:t>
            </w:r>
          </w:p>
          <w:p w14:paraId="3ABD9544" w14:textId="77777777" w:rsidR="00E806C2" w:rsidRPr="00E806C2" w:rsidRDefault="00E806C2" w:rsidP="00E806C2">
            <w:pPr>
              <w:spacing w:before="60"/>
              <w:rPr>
                <w:rFonts w:ascii="Arial" w:hAnsi="Arial" w:cs="Arial"/>
              </w:rPr>
            </w:pPr>
            <w:r w:rsidRPr="00E806C2">
              <w:rPr>
                <w:rFonts w:ascii="Arial" w:hAnsi="Arial" w:cs="Arial"/>
              </w:rPr>
              <w:t>FAO HR</w:t>
            </w:r>
          </w:p>
          <w:p w14:paraId="16141EE2" w14:textId="77777777" w:rsidR="00E806C2" w:rsidRPr="00E806C2" w:rsidRDefault="00E806C2" w:rsidP="00E806C2">
            <w:pPr>
              <w:spacing w:before="60"/>
              <w:rPr>
                <w:rFonts w:ascii="Arial" w:hAnsi="Arial" w:cs="Arial"/>
              </w:rPr>
            </w:pPr>
            <w:r w:rsidRPr="00E806C2">
              <w:rPr>
                <w:rFonts w:ascii="Arial" w:hAnsi="Arial" w:cs="Arial"/>
              </w:rPr>
              <w:t>Ashgate Hospicecare</w:t>
            </w:r>
          </w:p>
          <w:p w14:paraId="1CF17B07" w14:textId="77777777" w:rsidR="00E806C2" w:rsidRPr="00E806C2" w:rsidRDefault="00E806C2" w:rsidP="00E806C2">
            <w:pPr>
              <w:spacing w:before="60"/>
              <w:rPr>
                <w:rFonts w:ascii="Arial" w:hAnsi="Arial" w:cs="Arial"/>
              </w:rPr>
            </w:pPr>
            <w:r w:rsidRPr="00E806C2">
              <w:rPr>
                <w:rFonts w:ascii="Arial" w:hAnsi="Arial" w:cs="Arial"/>
              </w:rPr>
              <w:t>Ashgate Road</w:t>
            </w:r>
          </w:p>
          <w:p w14:paraId="7709747C" w14:textId="77777777" w:rsidR="00E806C2" w:rsidRPr="00E806C2" w:rsidRDefault="00E806C2" w:rsidP="00E806C2">
            <w:pPr>
              <w:spacing w:before="60"/>
              <w:rPr>
                <w:rFonts w:ascii="Arial" w:hAnsi="Arial" w:cs="Arial"/>
              </w:rPr>
            </w:pPr>
            <w:r w:rsidRPr="00E806C2">
              <w:rPr>
                <w:rFonts w:ascii="Arial" w:hAnsi="Arial" w:cs="Arial"/>
              </w:rPr>
              <w:t xml:space="preserve">Old Brampton </w:t>
            </w:r>
          </w:p>
          <w:p w14:paraId="40C6BB0C" w14:textId="77777777" w:rsidR="00E806C2" w:rsidRPr="00E806C2" w:rsidRDefault="00E806C2" w:rsidP="00E806C2">
            <w:pPr>
              <w:spacing w:before="60"/>
              <w:rPr>
                <w:rFonts w:ascii="Arial" w:hAnsi="Arial" w:cs="Arial"/>
              </w:rPr>
            </w:pPr>
            <w:r w:rsidRPr="00E806C2">
              <w:rPr>
                <w:rFonts w:ascii="Arial" w:hAnsi="Arial" w:cs="Arial"/>
              </w:rPr>
              <w:t>S42 7JD</w:t>
            </w:r>
          </w:p>
          <w:p w14:paraId="23029AE5" w14:textId="77777777" w:rsidR="00E806C2" w:rsidRPr="00E806C2" w:rsidRDefault="00E806C2" w:rsidP="00E806C2">
            <w:pPr>
              <w:spacing w:before="60"/>
              <w:rPr>
                <w:rFonts w:ascii="Arial" w:hAnsi="Arial" w:cs="Arial"/>
              </w:rPr>
            </w:pPr>
          </w:p>
          <w:p w14:paraId="35FD0D5F" w14:textId="77777777" w:rsidR="00E806C2" w:rsidRPr="00E806C2" w:rsidRDefault="00E806C2" w:rsidP="00E806C2">
            <w:pPr>
              <w:spacing w:before="60"/>
              <w:rPr>
                <w:rFonts w:ascii="Arial" w:hAnsi="Arial" w:cs="Arial"/>
              </w:rPr>
            </w:pPr>
            <w:r w:rsidRPr="00E806C2">
              <w:rPr>
                <w:rFonts w:ascii="Arial" w:hAnsi="Arial" w:cs="Arial"/>
              </w:rPr>
              <w:t xml:space="preserve">Please note that if applying via NHS Jobs we are happy to accept applications through their website. </w:t>
            </w:r>
          </w:p>
          <w:p w14:paraId="47F6C89B" w14:textId="77777777" w:rsidR="00E806C2" w:rsidRPr="00E806C2" w:rsidRDefault="00E806C2" w:rsidP="00E806C2">
            <w:pPr>
              <w:spacing w:before="60"/>
              <w:rPr>
                <w:rFonts w:ascii="Arial" w:hAnsi="Arial" w:cs="Arial"/>
              </w:rPr>
            </w:pPr>
          </w:p>
          <w:p w14:paraId="617ACD01" w14:textId="77777777" w:rsidR="00E806C2" w:rsidRDefault="00E806C2" w:rsidP="000326F7">
            <w:pPr>
              <w:tabs>
                <w:tab w:val="left" w:pos="2717"/>
              </w:tabs>
              <w:rPr>
                <w:rFonts w:ascii="Arial" w:hAnsi="Arial" w:cs="Arial"/>
              </w:rPr>
            </w:pPr>
            <w:r w:rsidRPr="00E806C2">
              <w:rPr>
                <w:rFonts w:ascii="Arial" w:hAnsi="Arial" w:cs="Arial"/>
              </w:rPr>
              <w:t xml:space="preserve">Please do not submit your application directly to our retails stores. </w:t>
            </w:r>
          </w:p>
        </w:tc>
      </w:tr>
    </w:tbl>
    <w:p w14:paraId="0657661D" w14:textId="77777777" w:rsidR="00132F63" w:rsidRPr="00E806C2" w:rsidRDefault="00132F63" w:rsidP="000326F7">
      <w:pPr>
        <w:tabs>
          <w:tab w:val="left" w:pos="2717"/>
        </w:tabs>
        <w:rPr>
          <w:rFonts w:ascii="Arial" w:hAnsi="Arial" w:cs="Arial"/>
        </w:rPr>
      </w:pPr>
    </w:p>
    <w:sectPr w:rsidR="00132F63" w:rsidRPr="00E806C2" w:rsidSect="000326F7">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34672" w14:textId="77777777" w:rsidR="00584361" w:rsidRDefault="00584361" w:rsidP="00794113">
      <w:pPr>
        <w:spacing w:after="0" w:line="240" w:lineRule="auto"/>
      </w:pPr>
      <w:r>
        <w:separator/>
      </w:r>
    </w:p>
  </w:endnote>
  <w:endnote w:type="continuationSeparator" w:id="0">
    <w:p w14:paraId="776348B5" w14:textId="77777777" w:rsidR="00584361" w:rsidRDefault="00584361" w:rsidP="00794113">
      <w:pPr>
        <w:spacing w:after="0" w:line="240" w:lineRule="auto"/>
      </w:pPr>
      <w:r>
        <w:continuationSeparator/>
      </w:r>
    </w:p>
  </w:endnote>
  <w:endnote w:type="continuationNotice" w:id="1">
    <w:p w14:paraId="2C5B0C45" w14:textId="77777777" w:rsidR="00584361" w:rsidRDefault="00584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0409" w14:textId="77777777" w:rsidR="00794113" w:rsidRDefault="00794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CB9F4" w14:textId="77777777" w:rsidR="00584361" w:rsidRDefault="00584361" w:rsidP="00794113">
      <w:pPr>
        <w:spacing w:after="0" w:line="240" w:lineRule="auto"/>
      </w:pPr>
      <w:r>
        <w:separator/>
      </w:r>
    </w:p>
  </w:footnote>
  <w:footnote w:type="continuationSeparator" w:id="0">
    <w:p w14:paraId="6D3149D2" w14:textId="77777777" w:rsidR="00584361" w:rsidRDefault="00584361" w:rsidP="00794113">
      <w:pPr>
        <w:spacing w:after="0" w:line="240" w:lineRule="auto"/>
      </w:pPr>
      <w:r>
        <w:continuationSeparator/>
      </w:r>
    </w:p>
  </w:footnote>
  <w:footnote w:type="continuationNotice" w:id="1">
    <w:p w14:paraId="25FFC6F1" w14:textId="77777777" w:rsidR="00584361" w:rsidRDefault="005843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8B0FF1"/>
    <w:multiLevelType w:val="hybridMultilevel"/>
    <w:tmpl w:val="82EAD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6F23EA"/>
    <w:multiLevelType w:val="hybridMultilevel"/>
    <w:tmpl w:val="DF70588E"/>
    <w:lvl w:ilvl="0" w:tplc="FFFFFFF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4E5E05"/>
    <w:multiLevelType w:val="hybridMultilevel"/>
    <w:tmpl w:val="C7882A3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68794486"/>
    <w:multiLevelType w:val="hybridMultilevel"/>
    <w:tmpl w:val="2B361B1E"/>
    <w:lvl w:ilvl="0" w:tplc="FFFFFFF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forms" w:enforcement="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1NDA3NDAwNDW3NDNQ0lEKTi0uzszPAykwqgUA5mRxxywAAAA="/>
  </w:docVars>
  <w:rsids>
    <w:rsidRoot w:val="00EC6D73"/>
    <w:rsid w:val="00002197"/>
    <w:rsid w:val="000326F7"/>
    <w:rsid w:val="00087548"/>
    <w:rsid w:val="000C609E"/>
    <w:rsid w:val="000D2BEF"/>
    <w:rsid w:val="000E5A07"/>
    <w:rsid w:val="000E6BA3"/>
    <w:rsid w:val="000F7545"/>
    <w:rsid w:val="00116CDE"/>
    <w:rsid w:val="001221C3"/>
    <w:rsid w:val="00122D73"/>
    <w:rsid w:val="00124623"/>
    <w:rsid w:val="00130EF8"/>
    <w:rsid w:val="00132F63"/>
    <w:rsid w:val="001347DB"/>
    <w:rsid w:val="00195A2B"/>
    <w:rsid w:val="001A08D7"/>
    <w:rsid w:val="001C502F"/>
    <w:rsid w:val="001E1516"/>
    <w:rsid w:val="001E178C"/>
    <w:rsid w:val="001F56EE"/>
    <w:rsid w:val="001F6836"/>
    <w:rsid w:val="00200890"/>
    <w:rsid w:val="00202AAF"/>
    <w:rsid w:val="00220E52"/>
    <w:rsid w:val="00244F94"/>
    <w:rsid w:val="00295FD4"/>
    <w:rsid w:val="002B2210"/>
    <w:rsid w:val="002D23C3"/>
    <w:rsid w:val="002D558A"/>
    <w:rsid w:val="002E04CF"/>
    <w:rsid w:val="00353605"/>
    <w:rsid w:val="00393FAD"/>
    <w:rsid w:val="003D574C"/>
    <w:rsid w:val="003F643C"/>
    <w:rsid w:val="0040537F"/>
    <w:rsid w:val="0042241F"/>
    <w:rsid w:val="00444E09"/>
    <w:rsid w:val="0046144E"/>
    <w:rsid w:val="004A1349"/>
    <w:rsid w:val="004A4554"/>
    <w:rsid w:val="004B763E"/>
    <w:rsid w:val="004E319A"/>
    <w:rsid w:val="005170C1"/>
    <w:rsid w:val="0054481D"/>
    <w:rsid w:val="005510C0"/>
    <w:rsid w:val="00584361"/>
    <w:rsid w:val="005A7A10"/>
    <w:rsid w:val="005E31C4"/>
    <w:rsid w:val="005E7219"/>
    <w:rsid w:val="00607468"/>
    <w:rsid w:val="0061106C"/>
    <w:rsid w:val="006253EF"/>
    <w:rsid w:val="006553D3"/>
    <w:rsid w:val="006701FD"/>
    <w:rsid w:val="006924A1"/>
    <w:rsid w:val="006C560F"/>
    <w:rsid w:val="006C671B"/>
    <w:rsid w:val="006F191F"/>
    <w:rsid w:val="00703A43"/>
    <w:rsid w:val="00773968"/>
    <w:rsid w:val="00783014"/>
    <w:rsid w:val="00794113"/>
    <w:rsid w:val="007E737F"/>
    <w:rsid w:val="00874A3D"/>
    <w:rsid w:val="008A194D"/>
    <w:rsid w:val="008E645F"/>
    <w:rsid w:val="008F1022"/>
    <w:rsid w:val="00901F93"/>
    <w:rsid w:val="00903838"/>
    <w:rsid w:val="00915352"/>
    <w:rsid w:val="009162D7"/>
    <w:rsid w:val="0096009A"/>
    <w:rsid w:val="009905AF"/>
    <w:rsid w:val="009A529C"/>
    <w:rsid w:val="009C5B3C"/>
    <w:rsid w:val="009D1371"/>
    <w:rsid w:val="009F45DF"/>
    <w:rsid w:val="00A06FF2"/>
    <w:rsid w:val="00A27D91"/>
    <w:rsid w:val="00A3198D"/>
    <w:rsid w:val="00A35FC7"/>
    <w:rsid w:val="00A40C1B"/>
    <w:rsid w:val="00A70D02"/>
    <w:rsid w:val="00A92C74"/>
    <w:rsid w:val="00A962F0"/>
    <w:rsid w:val="00AC5E18"/>
    <w:rsid w:val="00AF209D"/>
    <w:rsid w:val="00B37DDA"/>
    <w:rsid w:val="00B723CC"/>
    <w:rsid w:val="00C40F40"/>
    <w:rsid w:val="00C54B1A"/>
    <w:rsid w:val="00C76802"/>
    <w:rsid w:val="00CA2250"/>
    <w:rsid w:val="00CA3891"/>
    <w:rsid w:val="00CB73EB"/>
    <w:rsid w:val="00CD5F97"/>
    <w:rsid w:val="00CD6B29"/>
    <w:rsid w:val="00CE6E23"/>
    <w:rsid w:val="00CF3EC5"/>
    <w:rsid w:val="00D167B0"/>
    <w:rsid w:val="00D20125"/>
    <w:rsid w:val="00D40F9A"/>
    <w:rsid w:val="00D66A16"/>
    <w:rsid w:val="00D7024C"/>
    <w:rsid w:val="00D964CC"/>
    <w:rsid w:val="00D96CA8"/>
    <w:rsid w:val="00DA5C80"/>
    <w:rsid w:val="00DA5F63"/>
    <w:rsid w:val="00DB7CB1"/>
    <w:rsid w:val="00DD3F69"/>
    <w:rsid w:val="00DE4F9B"/>
    <w:rsid w:val="00E30B5B"/>
    <w:rsid w:val="00E30BDD"/>
    <w:rsid w:val="00E5070A"/>
    <w:rsid w:val="00E806C2"/>
    <w:rsid w:val="00EB1C8E"/>
    <w:rsid w:val="00EC6D73"/>
    <w:rsid w:val="00F05C58"/>
    <w:rsid w:val="00F0604B"/>
    <w:rsid w:val="00F129AB"/>
    <w:rsid w:val="00F44D20"/>
    <w:rsid w:val="00F64918"/>
    <w:rsid w:val="00F7208D"/>
    <w:rsid w:val="00F749DB"/>
    <w:rsid w:val="00FB5521"/>
    <w:rsid w:val="00FD4155"/>
    <w:rsid w:val="00FE0422"/>
    <w:rsid w:val="00FF6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4C84"/>
  <w15:docId w15:val="{E9BBC411-3126-445F-B95C-C7D1FE79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521"/>
  </w:style>
  <w:style w:type="paragraph" w:styleId="Heading1">
    <w:name w:val="heading 1"/>
    <w:basedOn w:val="Normal"/>
    <w:next w:val="Normal"/>
    <w:link w:val="Heading1Char"/>
    <w:qFormat/>
    <w:rsid w:val="000326F7"/>
    <w:pPr>
      <w:keepNext/>
      <w:spacing w:after="0" w:line="240" w:lineRule="auto"/>
      <w:jc w:val="center"/>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6F7"/>
    <w:rPr>
      <w:rFonts w:ascii="Tahoma" w:hAnsi="Tahoma" w:cs="Tahoma"/>
      <w:sz w:val="16"/>
      <w:szCs w:val="16"/>
    </w:rPr>
  </w:style>
  <w:style w:type="table" w:styleId="TableGrid">
    <w:name w:val="Table Grid"/>
    <w:basedOn w:val="TableNormal"/>
    <w:uiPriority w:val="59"/>
    <w:rsid w:val="000326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326F7"/>
    <w:rPr>
      <w:rFonts w:ascii="Arial" w:eastAsia="Times New Roman" w:hAnsi="Arial" w:cs="Arial"/>
      <w:b/>
      <w:bCs/>
      <w:sz w:val="28"/>
      <w:szCs w:val="24"/>
    </w:rPr>
  </w:style>
  <w:style w:type="paragraph" w:styleId="BodyText">
    <w:name w:val="Body Text"/>
    <w:basedOn w:val="Normal"/>
    <w:link w:val="BodyTextChar"/>
    <w:rsid w:val="000326F7"/>
    <w:pPr>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rsid w:val="000326F7"/>
    <w:rPr>
      <w:rFonts w:ascii="Arial" w:eastAsia="Times New Roman" w:hAnsi="Arial" w:cs="Arial"/>
      <w:sz w:val="20"/>
      <w:szCs w:val="24"/>
    </w:rPr>
  </w:style>
  <w:style w:type="paragraph" w:styleId="ListParagraph">
    <w:name w:val="List Paragraph"/>
    <w:basedOn w:val="Normal"/>
    <w:uiPriority w:val="34"/>
    <w:qFormat/>
    <w:rsid w:val="00FE0422"/>
    <w:pPr>
      <w:ind w:left="720"/>
      <w:contextualSpacing/>
    </w:pPr>
  </w:style>
  <w:style w:type="character" w:styleId="Hyperlink">
    <w:name w:val="Hyperlink"/>
    <w:basedOn w:val="DefaultParagraphFont"/>
    <w:uiPriority w:val="99"/>
    <w:unhideWhenUsed/>
    <w:rsid w:val="00F7208D"/>
    <w:rPr>
      <w:color w:val="0000FF"/>
      <w:u w:val="single"/>
    </w:rPr>
  </w:style>
  <w:style w:type="paragraph" w:customStyle="1" w:styleId="Text">
    <w:name w:val="Text"/>
    <w:basedOn w:val="Normal"/>
    <w:rsid w:val="00F7208D"/>
    <w:pPr>
      <w:spacing w:after="0" w:line="240" w:lineRule="auto"/>
    </w:pPr>
    <w:rPr>
      <w:rFonts w:ascii="Arial" w:eastAsia="Times New Roman" w:hAnsi="Arial" w:cs="Times New Roman"/>
      <w:sz w:val="18"/>
      <w:szCs w:val="20"/>
    </w:rPr>
  </w:style>
  <w:style w:type="paragraph" w:styleId="Header">
    <w:name w:val="header"/>
    <w:basedOn w:val="Normal"/>
    <w:link w:val="HeaderChar"/>
    <w:uiPriority w:val="99"/>
    <w:semiHidden/>
    <w:unhideWhenUsed/>
    <w:rsid w:val="007941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113"/>
  </w:style>
  <w:style w:type="paragraph" w:styleId="Footer">
    <w:name w:val="footer"/>
    <w:basedOn w:val="Normal"/>
    <w:link w:val="FooterChar"/>
    <w:uiPriority w:val="99"/>
    <w:semiHidden/>
    <w:unhideWhenUsed/>
    <w:rsid w:val="007941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4113"/>
  </w:style>
  <w:style w:type="character" w:styleId="UnresolvedMention">
    <w:name w:val="Unresolved Mention"/>
    <w:basedOn w:val="DefaultParagraphFont"/>
    <w:uiPriority w:val="99"/>
    <w:semiHidden/>
    <w:unhideWhenUsed/>
    <w:rsid w:val="005170C1"/>
    <w:rPr>
      <w:color w:val="808080"/>
      <w:shd w:val="clear" w:color="auto" w:fill="E6E6E6"/>
    </w:rPr>
  </w:style>
  <w:style w:type="character" w:styleId="PlaceholderText">
    <w:name w:val="Placeholder Text"/>
    <w:basedOn w:val="DefaultParagraphFont"/>
    <w:uiPriority w:val="99"/>
    <w:semiHidden/>
    <w:rsid w:val="001A08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shgatehospicecare.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downs\Ashgate%20Hospice\Ashgate%20Hospicecare%20Intranet%20-%20Human_Resources_&amp;_Payroll\HR%20&amp;%20Recruitment\CASCADE\Cascade%20update%20SS%20(Gemma)\Application%20Auto%20fill%20Draft.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26D4D3029D4159951511D5E94C4FBD"/>
        <w:category>
          <w:name w:val="General"/>
          <w:gallery w:val="placeholder"/>
        </w:category>
        <w:types>
          <w:type w:val="bbPlcHdr"/>
        </w:types>
        <w:behaviors>
          <w:behavior w:val="content"/>
        </w:behaviors>
        <w:guid w:val="{49BDA556-A448-45CA-9925-A739EB60D47A}"/>
      </w:docPartPr>
      <w:docPartBody>
        <w:p w:rsidR="00D330AA" w:rsidRDefault="00020C83">
          <w:pPr>
            <w:pStyle w:val="0326D4D3029D4159951511D5E94C4FBD"/>
          </w:pPr>
          <w:r w:rsidRPr="00D31047">
            <w:rPr>
              <w:rStyle w:val="PlaceholderText"/>
            </w:rPr>
            <w:t>Click or tap here to enter text.</w:t>
          </w:r>
        </w:p>
      </w:docPartBody>
    </w:docPart>
    <w:docPart>
      <w:docPartPr>
        <w:name w:val="EBEF64FD44704F6B8388EE5330F7928A"/>
        <w:category>
          <w:name w:val="General"/>
          <w:gallery w:val="placeholder"/>
        </w:category>
        <w:types>
          <w:type w:val="bbPlcHdr"/>
        </w:types>
        <w:behaviors>
          <w:behavior w:val="content"/>
        </w:behaviors>
        <w:guid w:val="{6885AA64-907E-4C95-98A4-DD8201C3FB3D}"/>
      </w:docPartPr>
      <w:docPartBody>
        <w:p w:rsidR="00D330AA" w:rsidRDefault="00020C83">
          <w:pPr>
            <w:pStyle w:val="EBEF64FD44704F6B8388EE5330F7928A"/>
          </w:pPr>
          <w:r w:rsidRPr="00D31047">
            <w:rPr>
              <w:rStyle w:val="PlaceholderText"/>
            </w:rPr>
            <w:t>Click or tap here to enter text.</w:t>
          </w:r>
        </w:p>
      </w:docPartBody>
    </w:docPart>
    <w:docPart>
      <w:docPartPr>
        <w:name w:val="1C00D12E1314484AA367CA39212BCB0B"/>
        <w:category>
          <w:name w:val="General"/>
          <w:gallery w:val="placeholder"/>
        </w:category>
        <w:types>
          <w:type w:val="bbPlcHdr"/>
        </w:types>
        <w:behaviors>
          <w:behavior w:val="content"/>
        </w:behaviors>
        <w:guid w:val="{2CD7BBF4-AE75-4928-BDF8-ABF8DFF73492}"/>
      </w:docPartPr>
      <w:docPartBody>
        <w:p w:rsidR="00D330AA" w:rsidRDefault="00020C83">
          <w:pPr>
            <w:pStyle w:val="1C00D12E1314484AA367CA39212BCB0B"/>
          </w:pPr>
          <w:r w:rsidRPr="00D31047">
            <w:rPr>
              <w:rStyle w:val="PlaceholderText"/>
            </w:rPr>
            <w:t>Click or tap here to enter text.</w:t>
          </w:r>
        </w:p>
      </w:docPartBody>
    </w:docPart>
    <w:docPart>
      <w:docPartPr>
        <w:name w:val="1D1D50EE60E04970BEE8A98750D1BF92"/>
        <w:category>
          <w:name w:val="General"/>
          <w:gallery w:val="placeholder"/>
        </w:category>
        <w:types>
          <w:type w:val="bbPlcHdr"/>
        </w:types>
        <w:behaviors>
          <w:behavior w:val="content"/>
        </w:behaviors>
        <w:guid w:val="{DF22B604-C733-4977-93E8-1B108456A088}"/>
      </w:docPartPr>
      <w:docPartBody>
        <w:p w:rsidR="00D330AA" w:rsidRDefault="00020C83">
          <w:pPr>
            <w:pStyle w:val="1D1D50EE60E04970BEE8A98750D1BF92"/>
          </w:pPr>
          <w:r w:rsidRPr="00D31047">
            <w:rPr>
              <w:rStyle w:val="PlaceholderText"/>
            </w:rPr>
            <w:t>Click or tap here to enter text.</w:t>
          </w:r>
        </w:p>
      </w:docPartBody>
    </w:docPart>
    <w:docPart>
      <w:docPartPr>
        <w:name w:val="833C5115DC344C81B5386070F67497E7"/>
        <w:category>
          <w:name w:val="General"/>
          <w:gallery w:val="placeholder"/>
        </w:category>
        <w:types>
          <w:type w:val="bbPlcHdr"/>
        </w:types>
        <w:behaviors>
          <w:behavior w:val="content"/>
        </w:behaviors>
        <w:guid w:val="{36642A5D-0B09-419C-8B22-3C68CEEE9391}"/>
      </w:docPartPr>
      <w:docPartBody>
        <w:p w:rsidR="00D330AA" w:rsidRDefault="00020C83">
          <w:pPr>
            <w:pStyle w:val="833C5115DC344C81B5386070F67497E7"/>
          </w:pPr>
          <w:r w:rsidRPr="00D31047">
            <w:rPr>
              <w:rStyle w:val="PlaceholderText"/>
            </w:rPr>
            <w:t>Click or tap here to enter text.</w:t>
          </w:r>
        </w:p>
      </w:docPartBody>
    </w:docPart>
    <w:docPart>
      <w:docPartPr>
        <w:name w:val="1EDBD442819E4D1D9BFFDD268BA75CD6"/>
        <w:category>
          <w:name w:val="General"/>
          <w:gallery w:val="placeholder"/>
        </w:category>
        <w:types>
          <w:type w:val="bbPlcHdr"/>
        </w:types>
        <w:behaviors>
          <w:behavior w:val="content"/>
        </w:behaviors>
        <w:guid w:val="{9881708D-45FA-481D-8293-A05868EC06F7}"/>
      </w:docPartPr>
      <w:docPartBody>
        <w:p w:rsidR="00D330AA" w:rsidRDefault="00020C83">
          <w:pPr>
            <w:pStyle w:val="1EDBD442819E4D1D9BFFDD268BA75CD6"/>
          </w:pPr>
          <w:r w:rsidRPr="00D31047">
            <w:rPr>
              <w:rStyle w:val="PlaceholderText"/>
            </w:rPr>
            <w:t>Click or tap here to enter text.</w:t>
          </w:r>
        </w:p>
      </w:docPartBody>
    </w:docPart>
    <w:docPart>
      <w:docPartPr>
        <w:name w:val="74D57134D7674353A07539E441823F4F"/>
        <w:category>
          <w:name w:val="General"/>
          <w:gallery w:val="placeholder"/>
        </w:category>
        <w:types>
          <w:type w:val="bbPlcHdr"/>
        </w:types>
        <w:behaviors>
          <w:behavior w:val="content"/>
        </w:behaviors>
        <w:guid w:val="{C72375AA-4432-4C3B-9660-F1CC4ED46F5F}"/>
      </w:docPartPr>
      <w:docPartBody>
        <w:p w:rsidR="00D330AA" w:rsidRDefault="00020C83">
          <w:pPr>
            <w:pStyle w:val="74D57134D7674353A07539E441823F4F"/>
          </w:pPr>
          <w:r w:rsidRPr="00D31047">
            <w:rPr>
              <w:rStyle w:val="PlaceholderText"/>
            </w:rPr>
            <w:t>Click or tap here to enter text.</w:t>
          </w:r>
        </w:p>
      </w:docPartBody>
    </w:docPart>
    <w:docPart>
      <w:docPartPr>
        <w:name w:val="90BDEC16CE9A43D78D068530FD62D091"/>
        <w:category>
          <w:name w:val="General"/>
          <w:gallery w:val="placeholder"/>
        </w:category>
        <w:types>
          <w:type w:val="bbPlcHdr"/>
        </w:types>
        <w:behaviors>
          <w:behavior w:val="content"/>
        </w:behaviors>
        <w:guid w:val="{69FA02C6-1619-4B2C-BAC5-86BE5368BF36}"/>
      </w:docPartPr>
      <w:docPartBody>
        <w:p w:rsidR="00D330AA" w:rsidRDefault="00020C83">
          <w:pPr>
            <w:pStyle w:val="90BDEC16CE9A43D78D068530FD62D091"/>
          </w:pPr>
          <w:r w:rsidRPr="00D31047">
            <w:rPr>
              <w:rStyle w:val="PlaceholderText"/>
            </w:rPr>
            <w:t>Click or tap here to enter text.</w:t>
          </w:r>
        </w:p>
      </w:docPartBody>
    </w:docPart>
    <w:docPart>
      <w:docPartPr>
        <w:name w:val="D28EBB11BB8A4956AE81A87DB8B672BD"/>
        <w:category>
          <w:name w:val="General"/>
          <w:gallery w:val="placeholder"/>
        </w:category>
        <w:types>
          <w:type w:val="bbPlcHdr"/>
        </w:types>
        <w:behaviors>
          <w:behavior w:val="content"/>
        </w:behaviors>
        <w:guid w:val="{0ECF0850-DC4C-4A01-8E80-2E96F6727C28}"/>
      </w:docPartPr>
      <w:docPartBody>
        <w:p w:rsidR="00D330AA" w:rsidRDefault="00020C83">
          <w:pPr>
            <w:pStyle w:val="D28EBB11BB8A4956AE81A87DB8B672BD"/>
          </w:pPr>
          <w:r w:rsidRPr="00D31047">
            <w:rPr>
              <w:rStyle w:val="PlaceholderText"/>
            </w:rPr>
            <w:t>Click or tap here to enter text.</w:t>
          </w:r>
        </w:p>
      </w:docPartBody>
    </w:docPart>
    <w:docPart>
      <w:docPartPr>
        <w:name w:val="F9775EF8ED9B4E66B97591EC7215DF49"/>
        <w:category>
          <w:name w:val="General"/>
          <w:gallery w:val="placeholder"/>
        </w:category>
        <w:types>
          <w:type w:val="bbPlcHdr"/>
        </w:types>
        <w:behaviors>
          <w:behavior w:val="content"/>
        </w:behaviors>
        <w:guid w:val="{E080B005-C289-40A9-8F29-70449AEFF2E6}"/>
      </w:docPartPr>
      <w:docPartBody>
        <w:p w:rsidR="00D330AA" w:rsidRDefault="00020C83">
          <w:pPr>
            <w:pStyle w:val="F9775EF8ED9B4E66B97591EC7215DF49"/>
          </w:pPr>
          <w:r w:rsidRPr="00D31047">
            <w:rPr>
              <w:rStyle w:val="PlaceholderText"/>
            </w:rPr>
            <w:t>Click or tap here to enter text.</w:t>
          </w:r>
        </w:p>
      </w:docPartBody>
    </w:docPart>
    <w:docPart>
      <w:docPartPr>
        <w:name w:val="DD3F172AB08B4EE7A5523A402AF5C1E6"/>
        <w:category>
          <w:name w:val="General"/>
          <w:gallery w:val="placeholder"/>
        </w:category>
        <w:types>
          <w:type w:val="bbPlcHdr"/>
        </w:types>
        <w:behaviors>
          <w:behavior w:val="content"/>
        </w:behaviors>
        <w:guid w:val="{8858B972-3A6E-40E0-BE6B-95DDAE75DF7D}"/>
      </w:docPartPr>
      <w:docPartBody>
        <w:p w:rsidR="00D330AA" w:rsidRDefault="00020C83">
          <w:pPr>
            <w:pStyle w:val="DD3F172AB08B4EE7A5523A402AF5C1E6"/>
          </w:pPr>
          <w:r w:rsidRPr="00D31047">
            <w:rPr>
              <w:rStyle w:val="PlaceholderText"/>
            </w:rPr>
            <w:t>Click or tap here to enter text.</w:t>
          </w:r>
        </w:p>
      </w:docPartBody>
    </w:docPart>
    <w:docPart>
      <w:docPartPr>
        <w:name w:val="A551A6AF3F5E471DAF7145D01F4D5DFF"/>
        <w:category>
          <w:name w:val="General"/>
          <w:gallery w:val="placeholder"/>
        </w:category>
        <w:types>
          <w:type w:val="bbPlcHdr"/>
        </w:types>
        <w:behaviors>
          <w:behavior w:val="content"/>
        </w:behaviors>
        <w:guid w:val="{A7BD1B01-1108-4390-95E7-3DC19AD0FAC0}"/>
      </w:docPartPr>
      <w:docPartBody>
        <w:p w:rsidR="00D330AA" w:rsidRDefault="00020C83">
          <w:pPr>
            <w:pStyle w:val="A551A6AF3F5E471DAF7145D01F4D5DFF"/>
          </w:pPr>
          <w:r w:rsidRPr="00D31047">
            <w:rPr>
              <w:rStyle w:val="PlaceholderText"/>
            </w:rPr>
            <w:t>Click or tap here to enter text.</w:t>
          </w:r>
        </w:p>
      </w:docPartBody>
    </w:docPart>
    <w:docPart>
      <w:docPartPr>
        <w:name w:val="49B290CC35CB4FCAA04DCD4C98BF6525"/>
        <w:category>
          <w:name w:val="General"/>
          <w:gallery w:val="placeholder"/>
        </w:category>
        <w:types>
          <w:type w:val="bbPlcHdr"/>
        </w:types>
        <w:behaviors>
          <w:behavior w:val="content"/>
        </w:behaviors>
        <w:guid w:val="{403226FB-8D1F-4CBE-85A8-C0BA2DC04076}"/>
      </w:docPartPr>
      <w:docPartBody>
        <w:p w:rsidR="00D330AA" w:rsidRDefault="00020C83">
          <w:pPr>
            <w:pStyle w:val="49B290CC35CB4FCAA04DCD4C98BF6525"/>
          </w:pPr>
          <w:r w:rsidRPr="00D31047">
            <w:rPr>
              <w:rStyle w:val="PlaceholderText"/>
            </w:rPr>
            <w:t>Click or tap here to enter text.</w:t>
          </w:r>
        </w:p>
      </w:docPartBody>
    </w:docPart>
    <w:docPart>
      <w:docPartPr>
        <w:name w:val="94FD79099B24419CB5CF967232B19549"/>
        <w:category>
          <w:name w:val="General"/>
          <w:gallery w:val="placeholder"/>
        </w:category>
        <w:types>
          <w:type w:val="bbPlcHdr"/>
        </w:types>
        <w:behaviors>
          <w:behavior w:val="content"/>
        </w:behaviors>
        <w:guid w:val="{434833C4-3BA7-4F6D-8D5E-17C3B3B61897}"/>
      </w:docPartPr>
      <w:docPartBody>
        <w:p w:rsidR="00D330AA" w:rsidRDefault="00020C83">
          <w:pPr>
            <w:pStyle w:val="94FD79099B24419CB5CF967232B19549"/>
          </w:pPr>
          <w:r w:rsidRPr="00D31047">
            <w:rPr>
              <w:rStyle w:val="PlaceholderText"/>
            </w:rPr>
            <w:t>Click or tap here to enter text.</w:t>
          </w:r>
        </w:p>
      </w:docPartBody>
    </w:docPart>
    <w:docPart>
      <w:docPartPr>
        <w:name w:val="38434524A79C4C118F40CF1919F1E4F3"/>
        <w:category>
          <w:name w:val="General"/>
          <w:gallery w:val="placeholder"/>
        </w:category>
        <w:types>
          <w:type w:val="bbPlcHdr"/>
        </w:types>
        <w:behaviors>
          <w:behavior w:val="content"/>
        </w:behaviors>
        <w:guid w:val="{AE7DD0BE-BE39-4716-AC75-512D7C96F332}"/>
      </w:docPartPr>
      <w:docPartBody>
        <w:p w:rsidR="00D330AA" w:rsidRDefault="00020C83">
          <w:pPr>
            <w:pStyle w:val="38434524A79C4C118F40CF1919F1E4F3"/>
          </w:pPr>
          <w:r w:rsidRPr="00D31047">
            <w:rPr>
              <w:rStyle w:val="PlaceholderText"/>
            </w:rPr>
            <w:t>Click or tap here to enter text.</w:t>
          </w:r>
        </w:p>
      </w:docPartBody>
    </w:docPart>
    <w:docPart>
      <w:docPartPr>
        <w:name w:val="04A80D607494484D871A0A690F7FB77D"/>
        <w:category>
          <w:name w:val="General"/>
          <w:gallery w:val="placeholder"/>
        </w:category>
        <w:types>
          <w:type w:val="bbPlcHdr"/>
        </w:types>
        <w:behaviors>
          <w:behavior w:val="content"/>
        </w:behaviors>
        <w:guid w:val="{A762D6F2-0DBA-47E5-986D-6760F0E53C39}"/>
      </w:docPartPr>
      <w:docPartBody>
        <w:p w:rsidR="00D330AA" w:rsidRDefault="00020C83">
          <w:pPr>
            <w:pStyle w:val="04A80D607494484D871A0A690F7FB77D"/>
          </w:pPr>
          <w:r w:rsidRPr="00D31047">
            <w:rPr>
              <w:rStyle w:val="PlaceholderText"/>
            </w:rPr>
            <w:t>Click or tap here to enter text.</w:t>
          </w:r>
        </w:p>
      </w:docPartBody>
    </w:docPart>
    <w:docPart>
      <w:docPartPr>
        <w:name w:val="7A84E15934544C3198419EB76FEDF7C1"/>
        <w:category>
          <w:name w:val="General"/>
          <w:gallery w:val="placeholder"/>
        </w:category>
        <w:types>
          <w:type w:val="bbPlcHdr"/>
        </w:types>
        <w:behaviors>
          <w:behavior w:val="content"/>
        </w:behaviors>
        <w:guid w:val="{F6EA3980-6705-4641-A249-1044FC3846C6}"/>
      </w:docPartPr>
      <w:docPartBody>
        <w:p w:rsidR="00D330AA" w:rsidRDefault="00020C83">
          <w:pPr>
            <w:pStyle w:val="7A84E15934544C3198419EB76FEDF7C1"/>
          </w:pPr>
          <w:r w:rsidRPr="00D31047">
            <w:rPr>
              <w:rStyle w:val="PlaceholderText"/>
            </w:rPr>
            <w:t>Click or tap here to enter text.</w:t>
          </w:r>
        </w:p>
      </w:docPartBody>
    </w:docPart>
    <w:docPart>
      <w:docPartPr>
        <w:name w:val="F5E052A7A57D43E5B5E74420BD96EFF8"/>
        <w:category>
          <w:name w:val="General"/>
          <w:gallery w:val="placeholder"/>
        </w:category>
        <w:types>
          <w:type w:val="bbPlcHdr"/>
        </w:types>
        <w:behaviors>
          <w:behavior w:val="content"/>
        </w:behaviors>
        <w:guid w:val="{D87755CB-B505-4232-B978-77E44FE2136D}"/>
      </w:docPartPr>
      <w:docPartBody>
        <w:p w:rsidR="00D330AA" w:rsidRDefault="00020C83">
          <w:pPr>
            <w:pStyle w:val="F5E052A7A57D43E5B5E74420BD96EFF8"/>
          </w:pPr>
          <w:r w:rsidRPr="00D31047">
            <w:rPr>
              <w:rStyle w:val="PlaceholderText"/>
            </w:rPr>
            <w:t>Click or tap here to enter text.</w:t>
          </w:r>
        </w:p>
      </w:docPartBody>
    </w:docPart>
    <w:docPart>
      <w:docPartPr>
        <w:name w:val="DB12CD4213F54E34A93B67125CCC4395"/>
        <w:category>
          <w:name w:val="General"/>
          <w:gallery w:val="placeholder"/>
        </w:category>
        <w:types>
          <w:type w:val="bbPlcHdr"/>
        </w:types>
        <w:behaviors>
          <w:behavior w:val="content"/>
        </w:behaviors>
        <w:guid w:val="{18686469-1112-43CE-A0D1-F2C225C954F6}"/>
      </w:docPartPr>
      <w:docPartBody>
        <w:p w:rsidR="00D330AA" w:rsidRDefault="00020C83">
          <w:pPr>
            <w:pStyle w:val="DB12CD4213F54E34A93B67125CCC4395"/>
          </w:pPr>
          <w:r w:rsidRPr="00D31047">
            <w:rPr>
              <w:rStyle w:val="PlaceholderText"/>
            </w:rPr>
            <w:t>Click or tap here to enter text.</w:t>
          </w:r>
        </w:p>
      </w:docPartBody>
    </w:docPart>
    <w:docPart>
      <w:docPartPr>
        <w:name w:val="98AAFEC1B2F5495498F1420860EC94B4"/>
        <w:category>
          <w:name w:val="General"/>
          <w:gallery w:val="placeholder"/>
        </w:category>
        <w:types>
          <w:type w:val="bbPlcHdr"/>
        </w:types>
        <w:behaviors>
          <w:behavior w:val="content"/>
        </w:behaviors>
        <w:guid w:val="{099617AE-F620-42F9-9729-4084D3109264}"/>
      </w:docPartPr>
      <w:docPartBody>
        <w:p w:rsidR="00D330AA" w:rsidRDefault="00020C83">
          <w:pPr>
            <w:pStyle w:val="98AAFEC1B2F5495498F1420860EC94B4"/>
          </w:pPr>
          <w:r w:rsidRPr="00D31047">
            <w:rPr>
              <w:rStyle w:val="PlaceholderText"/>
            </w:rPr>
            <w:t>Click or tap here to enter text.</w:t>
          </w:r>
        </w:p>
      </w:docPartBody>
    </w:docPart>
    <w:docPart>
      <w:docPartPr>
        <w:name w:val="9EC1FDFEB3FA46F1852CDE9F1D9715B2"/>
        <w:category>
          <w:name w:val="General"/>
          <w:gallery w:val="placeholder"/>
        </w:category>
        <w:types>
          <w:type w:val="bbPlcHdr"/>
        </w:types>
        <w:behaviors>
          <w:behavior w:val="content"/>
        </w:behaviors>
        <w:guid w:val="{19A6CC84-02E6-4F9B-AFB2-A10C2DB4B23E}"/>
      </w:docPartPr>
      <w:docPartBody>
        <w:p w:rsidR="00D330AA" w:rsidRDefault="00020C83">
          <w:pPr>
            <w:pStyle w:val="9EC1FDFEB3FA46F1852CDE9F1D9715B2"/>
          </w:pPr>
          <w:r w:rsidRPr="00D31047">
            <w:rPr>
              <w:rStyle w:val="PlaceholderText"/>
            </w:rPr>
            <w:t>Click or tap here to enter text.</w:t>
          </w:r>
        </w:p>
      </w:docPartBody>
    </w:docPart>
    <w:docPart>
      <w:docPartPr>
        <w:name w:val="8DA1DDB3F6944CBF81EDC0CEFE75954F"/>
        <w:category>
          <w:name w:val="General"/>
          <w:gallery w:val="placeholder"/>
        </w:category>
        <w:types>
          <w:type w:val="bbPlcHdr"/>
        </w:types>
        <w:behaviors>
          <w:behavior w:val="content"/>
        </w:behaviors>
        <w:guid w:val="{019FDFEE-2A95-4699-ACE5-5F0DB67CDF87}"/>
      </w:docPartPr>
      <w:docPartBody>
        <w:p w:rsidR="00D330AA" w:rsidRDefault="00020C83">
          <w:pPr>
            <w:pStyle w:val="8DA1DDB3F6944CBF81EDC0CEFE75954F"/>
          </w:pPr>
          <w:r w:rsidRPr="00D31047">
            <w:rPr>
              <w:rStyle w:val="PlaceholderText"/>
            </w:rPr>
            <w:t>Click or tap here to enter text.</w:t>
          </w:r>
        </w:p>
      </w:docPartBody>
    </w:docPart>
    <w:docPart>
      <w:docPartPr>
        <w:name w:val="017530B966CF44B0A23AE6AC2ED51621"/>
        <w:category>
          <w:name w:val="General"/>
          <w:gallery w:val="placeholder"/>
        </w:category>
        <w:types>
          <w:type w:val="bbPlcHdr"/>
        </w:types>
        <w:behaviors>
          <w:behavior w:val="content"/>
        </w:behaviors>
        <w:guid w:val="{73EB55C4-3329-40C8-AAC1-85E9D905C1AC}"/>
      </w:docPartPr>
      <w:docPartBody>
        <w:p w:rsidR="00D330AA" w:rsidRDefault="00020C83">
          <w:pPr>
            <w:pStyle w:val="017530B966CF44B0A23AE6AC2ED51621"/>
          </w:pPr>
          <w:r w:rsidRPr="00D31047">
            <w:rPr>
              <w:rStyle w:val="PlaceholderText"/>
            </w:rPr>
            <w:t>Click or tap to enter a date.</w:t>
          </w:r>
        </w:p>
      </w:docPartBody>
    </w:docPart>
    <w:docPart>
      <w:docPartPr>
        <w:name w:val="F765883B0BD94CA0BBF78D0F5409EF19"/>
        <w:category>
          <w:name w:val="General"/>
          <w:gallery w:val="placeholder"/>
        </w:category>
        <w:types>
          <w:type w:val="bbPlcHdr"/>
        </w:types>
        <w:behaviors>
          <w:behavior w:val="content"/>
        </w:behaviors>
        <w:guid w:val="{5CF8A704-1641-4ACE-95D6-8E6B7A9969BC}"/>
      </w:docPartPr>
      <w:docPartBody>
        <w:p w:rsidR="00D330AA" w:rsidRDefault="00020C83">
          <w:pPr>
            <w:pStyle w:val="F765883B0BD94CA0BBF78D0F5409EF19"/>
          </w:pPr>
          <w:r w:rsidRPr="00D31047">
            <w:rPr>
              <w:rStyle w:val="PlaceholderText"/>
            </w:rPr>
            <w:t>Click or tap to enter a date.</w:t>
          </w:r>
        </w:p>
      </w:docPartBody>
    </w:docPart>
    <w:docPart>
      <w:docPartPr>
        <w:name w:val="AB74A21E30324BE5880A75720FD058A7"/>
        <w:category>
          <w:name w:val="General"/>
          <w:gallery w:val="placeholder"/>
        </w:category>
        <w:types>
          <w:type w:val="bbPlcHdr"/>
        </w:types>
        <w:behaviors>
          <w:behavior w:val="content"/>
        </w:behaviors>
        <w:guid w:val="{0A6A4788-5EDA-4EDA-8E8C-E6F75E9A2238}"/>
      </w:docPartPr>
      <w:docPartBody>
        <w:p w:rsidR="00D330AA" w:rsidRDefault="00020C83">
          <w:pPr>
            <w:pStyle w:val="AB74A21E30324BE5880A75720FD058A7"/>
          </w:pPr>
          <w:r w:rsidRPr="00D31047">
            <w:rPr>
              <w:rStyle w:val="PlaceholderText"/>
            </w:rPr>
            <w:t>Click or tap here to enter text.</w:t>
          </w:r>
        </w:p>
      </w:docPartBody>
    </w:docPart>
    <w:docPart>
      <w:docPartPr>
        <w:name w:val="AC8F52ABA46D453DB40C4AC581227075"/>
        <w:category>
          <w:name w:val="General"/>
          <w:gallery w:val="placeholder"/>
        </w:category>
        <w:types>
          <w:type w:val="bbPlcHdr"/>
        </w:types>
        <w:behaviors>
          <w:behavior w:val="content"/>
        </w:behaviors>
        <w:guid w:val="{35A2F7EE-0C58-4C52-911E-B404A8643C5D}"/>
      </w:docPartPr>
      <w:docPartBody>
        <w:p w:rsidR="00D330AA" w:rsidRDefault="00020C83">
          <w:pPr>
            <w:pStyle w:val="AC8F52ABA46D453DB40C4AC581227075"/>
          </w:pPr>
          <w:r w:rsidRPr="00D31047">
            <w:rPr>
              <w:rStyle w:val="PlaceholderText"/>
            </w:rPr>
            <w:t>Click or tap here to enter text.</w:t>
          </w:r>
        </w:p>
      </w:docPartBody>
    </w:docPart>
    <w:docPart>
      <w:docPartPr>
        <w:name w:val="D27C254AB5D049E9AA6F5C43EC399A87"/>
        <w:category>
          <w:name w:val="General"/>
          <w:gallery w:val="placeholder"/>
        </w:category>
        <w:types>
          <w:type w:val="bbPlcHdr"/>
        </w:types>
        <w:behaviors>
          <w:behavior w:val="content"/>
        </w:behaviors>
        <w:guid w:val="{3981B043-9C6E-438A-9874-319FD7C03DEE}"/>
      </w:docPartPr>
      <w:docPartBody>
        <w:p w:rsidR="00D330AA" w:rsidRDefault="00020C83">
          <w:pPr>
            <w:pStyle w:val="D27C254AB5D049E9AA6F5C43EC399A87"/>
          </w:pPr>
          <w:r w:rsidRPr="00D31047">
            <w:rPr>
              <w:rStyle w:val="PlaceholderText"/>
            </w:rPr>
            <w:t>Click or tap here to enter text.</w:t>
          </w:r>
        </w:p>
      </w:docPartBody>
    </w:docPart>
    <w:docPart>
      <w:docPartPr>
        <w:name w:val="1B4952A4739D4F5F8AB6021CBF1DFBD2"/>
        <w:category>
          <w:name w:val="General"/>
          <w:gallery w:val="placeholder"/>
        </w:category>
        <w:types>
          <w:type w:val="bbPlcHdr"/>
        </w:types>
        <w:behaviors>
          <w:behavior w:val="content"/>
        </w:behaviors>
        <w:guid w:val="{A029A3A6-0EAF-4D07-BAA2-33387310C512}"/>
      </w:docPartPr>
      <w:docPartBody>
        <w:p w:rsidR="00D330AA" w:rsidRDefault="00020C83">
          <w:pPr>
            <w:pStyle w:val="1B4952A4739D4F5F8AB6021CBF1DFBD2"/>
          </w:pPr>
          <w:r w:rsidRPr="00D31047">
            <w:rPr>
              <w:rStyle w:val="PlaceholderText"/>
            </w:rPr>
            <w:t>Click or tap here to enter text.</w:t>
          </w:r>
        </w:p>
      </w:docPartBody>
    </w:docPart>
    <w:docPart>
      <w:docPartPr>
        <w:name w:val="0CCC1B83668F4AABA0DB8C6BA9639557"/>
        <w:category>
          <w:name w:val="General"/>
          <w:gallery w:val="placeholder"/>
        </w:category>
        <w:types>
          <w:type w:val="bbPlcHdr"/>
        </w:types>
        <w:behaviors>
          <w:behavior w:val="content"/>
        </w:behaviors>
        <w:guid w:val="{8EC966FA-2E30-498D-AC09-020FC20F6AAC}"/>
      </w:docPartPr>
      <w:docPartBody>
        <w:p w:rsidR="00D330AA" w:rsidRDefault="00020C83">
          <w:pPr>
            <w:pStyle w:val="0CCC1B83668F4AABA0DB8C6BA9639557"/>
          </w:pPr>
          <w:r w:rsidRPr="00D31047">
            <w:rPr>
              <w:rStyle w:val="PlaceholderText"/>
            </w:rPr>
            <w:t>Click or tap here to enter text.</w:t>
          </w:r>
        </w:p>
      </w:docPartBody>
    </w:docPart>
    <w:docPart>
      <w:docPartPr>
        <w:name w:val="4CE9ED8EFE914D03A8EEA43D94BEAE98"/>
        <w:category>
          <w:name w:val="General"/>
          <w:gallery w:val="placeholder"/>
        </w:category>
        <w:types>
          <w:type w:val="bbPlcHdr"/>
        </w:types>
        <w:behaviors>
          <w:behavior w:val="content"/>
        </w:behaviors>
        <w:guid w:val="{52A18186-D51A-468F-940D-85F4EFFC16C5}"/>
      </w:docPartPr>
      <w:docPartBody>
        <w:p w:rsidR="00D330AA" w:rsidRDefault="00020C83">
          <w:pPr>
            <w:pStyle w:val="4CE9ED8EFE914D03A8EEA43D94BEAE98"/>
          </w:pPr>
          <w:r w:rsidRPr="00D31047">
            <w:rPr>
              <w:rStyle w:val="PlaceholderText"/>
            </w:rPr>
            <w:t>Click or tap here to enter text.</w:t>
          </w:r>
        </w:p>
      </w:docPartBody>
    </w:docPart>
    <w:docPart>
      <w:docPartPr>
        <w:name w:val="024EC72FC3DD4660A8E7F381696E0EBB"/>
        <w:category>
          <w:name w:val="General"/>
          <w:gallery w:val="placeholder"/>
        </w:category>
        <w:types>
          <w:type w:val="bbPlcHdr"/>
        </w:types>
        <w:behaviors>
          <w:behavior w:val="content"/>
        </w:behaviors>
        <w:guid w:val="{C4BF7EAA-48FC-422A-B665-0AC257DC98D0}"/>
      </w:docPartPr>
      <w:docPartBody>
        <w:p w:rsidR="00D330AA" w:rsidRDefault="00020C83">
          <w:pPr>
            <w:pStyle w:val="024EC72FC3DD4660A8E7F381696E0EBB"/>
          </w:pPr>
          <w:r w:rsidRPr="00D31047">
            <w:rPr>
              <w:rStyle w:val="PlaceholderText"/>
            </w:rPr>
            <w:t>Click or tap here to enter text.</w:t>
          </w:r>
        </w:p>
      </w:docPartBody>
    </w:docPart>
    <w:docPart>
      <w:docPartPr>
        <w:name w:val="9D23223FD347473E9BA0BCB0BBF4E641"/>
        <w:category>
          <w:name w:val="General"/>
          <w:gallery w:val="placeholder"/>
        </w:category>
        <w:types>
          <w:type w:val="bbPlcHdr"/>
        </w:types>
        <w:behaviors>
          <w:behavior w:val="content"/>
        </w:behaviors>
        <w:guid w:val="{5FC38989-E39A-4968-837E-9E74B74EA0C3}"/>
      </w:docPartPr>
      <w:docPartBody>
        <w:p w:rsidR="00D330AA" w:rsidRDefault="00020C83">
          <w:pPr>
            <w:pStyle w:val="9D23223FD347473E9BA0BCB0BBF4E641"/>
          </w:pPr>
          <w:r w:rsidRPr="00D31047">
            <w:rPr>
              <w:rStyle w:val="PlaceholderText"/>
            </w:rPr>
            <w:t>Click or tap here to enter text.</w:t>
          </w:r>
        </w:p>
      </w:docPartBody>
    </w:docPart>
    <w:docPart>
      <w:docPartPr>
        <w:name w:val="0425AC1675CA461495A6917104C527C3"/>
        <w:category>
          <w:name w:val="General"/>
          <w:gallery w:val="placeholder"/>
        </w:category>
        <w:types>
          <w:type w:val="bbPlcHdr"/>
        </w:types>
        <w:behaviors>
          <w:behavior w:val="content"/>
        </w:behaviors>
        <w:guid w:val="{7CFC1AD1-ACCE-48AA-A31A-7F63E926E223}"/>
      </w:docPartPr>
      <w:docPartBody>
        <w:p w:rsidR="00D330AA" w:rsidRDefault="00020C83">
          <w:pPr>
            <w:pStyle w:val="0425AC1675CA461495A6917104C527C3"/>
          </w:pPr>
          <w:r w:rsidRPr="00D31047">
            <w:rPr>
              <w:rStyle w:val="PlaceholderText"/>
            </w:rPr>
            <w:t>Click or tap here to enter text.</w:t>
          </w:r>
        </w:p>
      </w:docPartBody>
    </w:docPart>
    <w:docPart>
      <w:docPartPr>
        <w:name w:val="F19D3B8F888649ACAFF65224FEB4CC29"/>
        <w:category>
          <w:name w:val="General"/>
          <w:gallery w:val="placeholder"/>
        </w:category>
        <w:types>
          <w:type w:val="bbPlcHdr"/>
        </w:types>
        <w:behaviors>
          <w:behavior w:val="content"/>
        </w:behaviors>
        <w:guid w:val="{DE621D90-377D-454C-895C-B6560943827D}"/>
      </w:docPartPr>
      <w:docPartBody>
        <w:p w:rsidR="00D330AA" w:rsidRDefault="00020C83">
          <w:pPr>
            <w:pStyle w:val="F19D3B8F888649ACAFF65224FEB4CC29"/>
          </w:pPr>
          <w:r w:rsidRPr="00D31047">
            <w:rPr>
              <w:rStyle w:val="PlaceholderText"/>
            </w:rPr>
            <w:t>Click or tap to enter a date.</w:t>
          </w:r>
        </w:p>
      </w:docPartBody>
    </w:docPart>
    <w:docPart>
      <w:docPartPr>
        <w:name w:val="A21CE0D46E3F475685475B0A16486A70"/>
        <w:category>
          <w:name w:val="General"/>
          <w:gallery w:val="placeholder"/>
        </w:category>
        <w:types>
          <w:type w:val="bbPlcHdr"/>
        </w:types>
        <w:behaviors>
          <w:behavior w:val="content"/>
        </w:behaviors>
        <w:guid w:val="{79D2DE64-58EF-4CDA-AB09-53825F48768A}"/>
      </w:docPartPr>
      <w:docPartBody>
        <w:p w:rsidR="00D330AA" w:rsidRDefault="00020C83">
          <w:pPr>
            <w:pStyle w:val="A21CE0D46E3F475685475B0A16486A70"/>
          </w:pPr>
          <w:r w:rsidRPr="00D31047">
            <w:rPr>
              <w:rStyle w:val="PlaceholderText"/>
            </w:rPr>
            <w:t>Click or tap here to enter text.</w:t>
          </w:r>
        </w:p>
      </w:docPartBody>
    </w:docPart>
    <w:docPart>
      <w:docPartPr>
        <w:name w:val="894AE629AD3F4ABFA07D5B37C6D28528"/>
        <w:category>
          <w:name w:val="General"/>
          <w:gallery w:val="placeholder"/>
        </w:category>
        <w:types>
          <w:type w:val="bbPlcHdr"/>
        </w:types>
        <w:behaviors>
          <w:behavior w:val="content"/>
        </w:behaviors>
        <w:guid w:val="{F8F4740C-877D-495A-9714-DDCEAE1598DC}"/>
      </w:docPartPr>
      <w:docPartBody>
        <w:p w:rsidR="00D330AA" w:rsidRDefault="00020C83">
          <w:pPr>
            <w:pStyle w:val="894AE629AD3F4ABFA07D5B37C6D28528"/>
          </w:pPr>
          <w:r w:rsidRPr="00D31047">
            <w:rPr>
              <w:rStyle w:val="PlaceholderText"/>
            </w:rPr>
            <w:t>Click or tap here to enter text.</w:t>
          </w:r>
        </w:p>
      </w:docPartBody>
    </w:docPart>
    <w:docPart>
      <w:docPartPr>
        <w:name w:val="CD61ECEE4835468EAA33E1E9DECC9B25"/>
        <w:category>
          <w:name w:val="General"/>
          <w:gallery w:val="placeholder"/>
        </w:category>
        <w:types>
          <w:type w:val="bbPlcHdr"/>
        </w:types>
        <w:behaviors>
          <w:behavior w:val="content"/>
        </w:behaviors>
        <w:guid w:val="{B734E23E-04DA-4799-B2F4-6EE7C864D71E}"/>
      </w:docPartPr>
      <w:docPartBody>
        <w:p w:rsidR="00D330AA" w:rsidRDefault="00020C83">
          <w:pPr>
            <w:pStyle w:val="CD61ECEE4835468EAA33E1E9DECC9B25"/>
          </w:pPr>
          <w:r w:rsidRPr="00D31047">
            <w:rPr>
              <w:rStyle w:val="PlaceholderText"/>
            </w:rPr>
            <w:t>Click or tap to enter a date.</w:t>
          </w:r>
        </w:p>
      </w:docPartBody>
    </w:docPart>
    <w:docPart>
      <w:docPartPr>
        <w:name w:val="C4CB252415704FDA8717893B2F20E590"/>
        <w:category>
          <w:name w:val="General"/>
          <w:gallery w:val="placeholder"/>
        </w:category>
        <w:types>
          <w:type w:val="bbPlcHdr"/>
        </w:types>
        <w:behaviors>
          <w:behavior w:val="content"/>
        </w:behaviors>
        <w:guid w:val="{934540E2-6F6B-46C9-829E-EC343F1E6912}"/>
      </w:docPartPr>
      <w:docPartBody>
        <w:p w:rsidR="00D330AA" w:rsidRDefault="00020C83">
          <w:pPr>
            <w:pStyle w:val="C4CB252415704FDA8717893B2F20E590"/>
          </w:pPr>
          <w:r w:rsidRPr="00D31047">
            <w:rPr>
              <w:rStyle w:val="PlaceholderText"/>
            </w:rPr>
            <w:t>Click or tap here to enter text.</w:t>
          </w:r>
        </w:p>
      </w:docPartBody>
    </w:docPart>
    <w:docPart>
      <w:docPartPr>
        <w:name w:val="3B1B75469D5D4E9CA5A8A88EB84EE908"/>
        <w:category>
          <w:name w:val="General"/>
          <w:gallery w:val="placeholder"/>
        </w:category>
        <w:types>
          <w:type w:val="bbPlcHdr"/>
        </w:types>
        <w:behaviors>
          <w:behavior w:val="content"/>
        </w:behaviors>
        <w:guid w:val="{2437B9F3-42A6-48D7-AC02-BC8482438757}"/>
      </w:docPartPr>
      <w:docPartBody>
        <w:p w:rsidR="00D330AA" w:rsidRDefault="00020C83">
          <w:pPr>
            <w:pStyle w:val="3B1B75469D5D4E9CA5A8A88EB84EE908"/>
          </w:pPr>
          <w:r w:rsidRPr="00D31047">
            <w:rPr>
              <w:rStyle w:val="PlaceholderText"/>
            </w:rPr>
            <w:t>Click or tap here to enter text.</w:t>
          </w:r>
        </w:p>
      </w:docPartBody>
    </w:docPart>
    <w:docPart>
      <w:docPartPr>
        <w:name w:val="83FC3F2029974085BBA4FACB15E1081C"/>
        <w:category>
          <w:name w:val="General"/>
          <w:gallery w:val="placeholder"/>
        </w:category>
        <w:types>
          <w:type w:val="bbPlcHdr"/>
        </w:types>
        <w:behaviors>
          <w:behavior w:val="content"/>
        </w:behaviors>
        <w:guid w:val="{BB917531-4E47-4558-8E38-3853290893C3}"/>
      </w:docPartPr>
      <w:docPartBody>
        <w:p w:rsidR="00D330AA" w:rsidRDefault="00020C83">
          <w:pPr>
            <w:pStyle w:val="83FC3F2029974085BBA4FACB15E1081C"/>
          </w:pPr>
          <w:r w:rsidRPr="00D31047">
            <w:rPr>
              <w:rStyle w:val="PlaceholderText"/>
            </w:rPr>
            <w:t>Click or tap here to enter text.</w:t>
          </w:r>
        </w:p>
      </w:docPartBody>
    </w:docPart>
    <w:docPart>
      <w:docPartPr>
        <w:name w:val="D9E653FF49D04E37830B2404489630F5"/>
        <w:category>
          <w:name w:val="General"/>
          <w:gallery w:val="placeholder"/>
        </w:category>
        <w:types>
          <w:type w:val="bbPlcHdr"/>
        </w:types>
        <w:behaviors>
          <w:behavior w:val="content"/>
        </w:behaviors>
        <w:guid w:val="{022A027F-E0C2-442B-97BD-95870B2F6103}"/>
      </w:docPartPr>
      <w:docPartBody>
        <w:p w:rsidR="00D330AA" w:rsidRDefault="00020C83">
          <w:pPr>
            <w:pStyle w:val="D9E653FF49D04E37830B2404489630F5"/>
          </w:pPr>
          <w:r w:rsidRPr="00D31047">
            <w:rPr>
              <w:rStyle w:val="PlaceholderText"/>
            </w:rPr>
            <w:t>Click or tap here to enter text.</w:t>
          </w:r>
        </w:p>
      </w:docPartBody>
    </w:docPart>
    <w:docPart>
      <w:docPartPr>
        <w:name w:val="A609E6B287DA4FE2A9BCAD4A59595719"/>
        <w:category>
          <w:name w:val="General"/>
          <w:gallery w:val="placeholder"/>
        </w:category>
        <w:types>
          <w:type w:val="bbPlcHdr"/>
        </w:types>
        <w:behaviors>
          <w:behavior w:val="content"/>
        </w:behaviors>
        <w:guid w:val="{28CB65F9-828A-4545-A9B3-BF0441C6D2A2}"/>
      </w:docPartPr>
      <w:docPartBody>
        <w:p w:rsidR="00D330AA" w:rsidRDefault="00020C83">
          <w:pPr>
            <w:pStyle w:val="A609E6B287DA4FE2A9BCAD4A59595719"/>
          </w:pPr>
          <w:r w:rsidRPr="00D31047">
            <w:rPr>
              <w:rStyle w:val="PlaceholderText"/>
            </w:rPr>
            <w:t>Click or tap here to enter text.</w:t>
          </w:r>
        </w:p>
      </w:docPartBody>
    </w:docPart>
    <w:docPart>
      <w:docPartPr>
        <w:name w:val="837D36DA03A34DB698C7E7D5099E41E5"/>
        <w:category>
          <w:name w:val="General"/>
          <w:gallery w:val="placeholder"/>
        </w:category>
        <w:types>
          <w:type w:val="bbPlcHdr"/>
        </w:types>
        <w:behaviors>
          <w:behavior w:val="content"/>
        </w:behaviors>
        <w:guid w:val="{383AFE40-86ED-4213-B031-D39F242097DE}"/>
      </w:docPartPr>
      <w:docPartBody>
        <w:p w:rsidR="00D330AA" w:rsidRDefault="00020C83">
          <w:pPr>
            <w:pStyle w:val="837D36DA03A34DB698C7E7D5099E41E5"/>
          </w:pPr>
          <w:r w:rsidRPr="00D31047">
            <w:rPr>
              <w:rStyle w:val="PlaceholderText"/>
            </w:rPr>
            <w:t>Click or tap here to enter text.</w:t>
          </w:r>
        </w:p>
      </w:docPartBody>
    </w:docPart>
    <w:docPart>
      <w:docPartPr>
        <w:name w:val="7D905692EA2C45CE892C670B4C253CE7"/>
        <w:category>
          <w:name w:val="General"/>
          <w:gallery w:val="placeholder"/>
        </w:category>
        <w:types>
          <w:type w:val="bbPlcHdr"/>
        </w:types>
        <w:behaviors>
          <w:behavior w:val="content"/>
        </w:behaviors>
        <w:guid w:val="{667A3EE8-55A1-4BFC-AEBE-E3E5106F87B6}"/>
      </w:docPartPr>
      <w:docPartBody>
        <w:p w:rsidR="00D330AA" w:rsidRDefault="00020C83">
          <w:pPr>
            <w:pStyle w:val="7D905692EA2C45CE892C670B4C253CE7"/>
          </w:pPr>
          <w:r w:rsidRPr="00D31047">
            <w:rPr>
              <w:rStyle w:val="PlaceholderText"/>
            </w:rPr>
            <w:t>Click or tap here to enter text.</w:t>
          </w:r>
        </w:p>
      </w:docPartBody>
    </w:docPart>
    <w:docPart>
      <w:docPartPr>
        <w:name w:val="2748FBBCB2F64604ABD3F4FBDB54B4F9"/>
        <w:category>
          <w:name w:val="General"/>
          <w:gallery w:val="placeholder"/>
        </w:category>
        <w:types>
          <w:type w:val="bbPlcHdr"/>
        </w:types>
        <w:behaviors>
          <w:behavior w:val="content"/>
        </w:behaviors>
        <w:guid w:val="{364AC3C8-CE4E-49F7-B033-CBFF1A5A3781}"/>
      </w:docPartPr>
      <w:docPartBody>
        <w:p w:rsidR="00D330AA" w:rsidRDefault="00020C83">
          <w:pPr>
            <w:pStyle w:val="2748FBBCB2F64604ABD3F4FBDB54B4F9"/>
          </w:pPr>
          <w:r w:rsidRPr="00D31047">
            <w:rPr>
              <w:rStyle w:val="PlaceholderText"/>
            </w:rPr>
            <w:t>Click or tap here to enter text.</w:t>
          </w:r>
        </w:p>
      </w:docPartBody>
    </w:docPart>
    <w:docPart>
      <w:docPartPr>
        <w:name w:val="181CAF64A08649389E21032AA7D68A9F"/>
        <w:category>
          <w:name w:val="General"/>
          <w:gallery w:val="placeholder"/>
        </w:category>
        <w:types>
          <w:type w:val="bbPlcHdr"/>
        </w:types>
        <w:behaviors>
          <w:behavior w:val="content"/>
        </w:behaviors>
        <w:guid w:val="{2663FCAB-31B1-4DCF-89E4-4D750F317526}"/>
      </w:docPartPr>
      <w:docPartBody>
        <w:p w:rsidR="00D330AA" w:rsidRDefault="00020C83">
          <w:pPr>
            <w:pStyle w:val="181CAF64A08649389E21032AA7D68A9F"/>
          </w:pPr>
          <w:r w:rsidRPr="00D31047">
            <w:rPr>
              <w:rStyle w:val="PlaceholderText"/>
            </w:rPr>
            <w:t>Click or tap here to enter text.</w:t>
          </w:r>
        </w:p>
      </w:docPartBody>
    </w:docPart>
    <w:docPart>
      <w:docPartPr>
        <w:name w:val="598FC10703714E949443C98FEF4465EE"/>
        <w:category>
          <w:name w:val="General"/>
          <w:gallery w:val="placeholder"/>
        </w:category>
        <w:types>
          <w:type w:val="bbPlcHdr"/>
        </w:types>
        <w:behaviors>
          <w:behavior w:val="content"/>
        </w:behaviors>
        <w:guid w:val="{B2BEED3D-4469-41E6-B061-FF93C2711920}"/>
      </w:docPartPr>
      <w:docPartBody>
        <w:p w:rsidR="00D330AA" w:rsidRDefault="00020C83">
          <w:pPr>
            <w:pStyle w:val="598FC10703714E949443C98FEF4465EE"/>
          </w:pPr>
          <w:r w:rsidRPr="00D31047">
            <w:rPr>
              <w:rStyle w:val="PlaceholderText"/>
            </w:rPr>
            <w:t>Click or tap here to enter text.</w:t>
          </w:r>
        </w:p>
      </w:docPartBody>
    </w:docPart>
    <w:docPart>
      <w:docPartPr>
        <w:name w:val="650859B5F12247E9AB25EC38EAD685C0"/>
        <w:category>
          <w:name w:val="General"/>
          <w:gallery w:val="placeholder"/>
        </w:category>
        <w:types>
          <w:type w:val="bbPlcHdr"/>
        </w:types>
        <w:behaviors>
          <w:behavior w:val="content"/>
        </w:behaviors>
        <w:guid w:val="{B8FFCC99-5576-4EEC-9915-C5BB26FB90A8}"/>
      </w:docPartPr>
      <w:docPartBody>
        <w:p w:rsidR="00D330AA" w:rsidRDefault="00020C83">
          <w:pPr>
            <w:pStyle w:val="650859B5F12247E9AB25EC38EAD685C0"/>
          </w:pPr>
          <w:r w:rsidRPr="00D31047">
            <w:rPr>
              <w:rStyle w:val="PlaceholderText"/>
            </w:rPr>
            <w:t>Click or tap here to enter text.</w:t>
          </w:r>
        </w:p>
      </w:docPartBody>
    </w:docPart>
    <w:docPart>
      <w:docPartPr>
        <w:name w:val="B74D701F05DB48F58840A4F6AA307A28"/>
        <w:category>
          <w:name w:val="General"/>
          <w:gallery w:val="placeholder"/>
        </w:category>
        <w:types>
          <w:type w:val="bbPlcHdr"/>
        </w:types>
        <w:behaviors>
          <w:behavior w:val="content"/>
        </w:behaviors>
        <w:guid w:val="{0C29732A-F5C3-4A46-91FC-86FE7BE76892}"/>
      </w:docPartPr>
      <w:docPartBody>
        <w:p w:rsidR="00D330AA" w:rsidRDefault="00020C83">
          <w:pPr>
            <w:pStyle w:val="B74D701F05DB48F58840A4F6AA307A28"/>
          </w:pPr>
          <w:r w:rsidRPr="00D31047">
            <w:rPr>
              <w:rStyle w:val="PlaceholderText"/>
            </w:rPr>
            <w:t>Click or tap here to enter text.</w:t>
          </w:r>
        </w:p>
      </w:docPartBody>
    </w:docPart>
    <w:docPart>
      <w:docPartPr>
        <w:name w:val="A126221B48B74DBD94F76F4CCA9748E5"/>
        <w:category>
          <w:name w:val="General"/>
          <w:gallery w:val="placeholder"/>
        </w:category>
        <w:types>
          <w:type w:val="bbPlcHdr"/>
        </w:types>
        <w:behaviors>
          <w:behavior w:val="content"/>
        </w:behaviors>
        <w:guid w:val="{23F1B7B9-9520-41F8-BC7C-502BD0D4C3F3}"/>
      </w:docPartPr>
      <w:docPartBody>
        <w:p w:rsidR="00D330AA" w:rsidRDefault="00020C83">
          <w:pPr>
            <w:pStyle w:val="A126221B48B74DBD94F76F4CCA9748E5"/>
          </w:pPr>
          <w:r w:rsidRPr="00D31047">
            <w:rPr>
              <w:rStyle w:val="PlaceholderText"/>
            </w:rPr>
            <w:t>Click or tap here to enter text.</w:t>
          </w:r>
        </w:p>
      </w:docPartBody>
    </w:docPart>
    <w:docPart>
      <w:docPartPr>
        <w:name w:val="0068955474174DDAA6D9961E630A7280"/>
        <w:category>
          <w:name w:val="General"/>
          <w:gallery w:val="placeholder"/>
        </w:category>
        <w:types>
          <w:type w:val="bbPlcHdr"/>
        </w:types>
        <w:behaviors>
          <w:behavior w:val="content"/>
        </w:behaviors>
        <w:guid w:val="{A66DE8C6-A175-44A1-A75B-7CC68D3EA6B1}"/>
      </w:docPartPr>
      <w:docPartBody>
        <w:p w:rsidR="00D330AA" w:rsidRDefault="00020C83">
          <w:pPr>
            <w:pStyle w:val="0068955474174DDAA6D9961E630A7280"/>
          </w:pPr>
          <w:r w:rsidRPr="00D31047">
            <w:rPr>
              <w:rStyle w:val="PlaceholderText"/>
            </w:rPr>
            <w:t>Click or tap here to enter text.</w:t>
          </w:r>
        </w:p>
      </w:docPartBody>
    </w:docPart>
    <w:docPart>
      <w:docPartPr>
        <w:name w:val="7ADEEBA397B8485FACC30A4CC553FF2A"/>
        <w:category>
          <w:name w:val="General"/>
          <w:gallery w:val="placeholder"/>
        </w:category>
        <w:types>
          <w:type w:val="bbPlcHdr"/>
        </w:types>
        <w:behaviors>
          <w:behavior w:val="content"/>
        </w:behaviors>
        <w:guid w:val="{366DDE85-1368-44BF-BD9D-EAD570862E58}"/>
      </w:docPartPr>
      <w:docPartBody>
        <w:p w:rsidR="00D330AA" w:rsidRDefault="00020C83">
          <w:pPr>
            <w:pStyle w:val="7ADEEBA397B8485FACC30A4CC553FF2A"/>
          </w:pPr>
          <w:r w:rsidRPr="00D31047">
            <w:rPr>
              <w:rStyle w:val="PlaceholderText"/>
            </w:rPr>
            <w:t>Click or tap here to enter text.</w:t>
          </w:r>
        </w:p>
      </w:docPartBody>
    </w:docPart>
    <w:docPart>
      <w:docPartPr>
        <w:name w:val="1DC9A180381B4EA29CC072B3F707AB79"/>
        <w:category>
          <w:name w:val="General"/>
          <w:gallery w:val="placeholder"/>
        </w:category>
        <w:types>
          <w:type w:val="bbPlcHdr"/>
        </w:types>
        <w:behaviors>
          <w:behavior w:val="content"/>
        </w:behaviors>
        <w:guid w:val="{D9964362-7B6C-47B6-B5F8-9EE5BA80AA84}"/>
      </w:docPartPr>
      <w:docPartBody>
        <w:p w:rsidR="00D330AA" w:rsidRDefault="00020C83">
          <w:pPr>
            <w:pStyle w:val="1DC9A180381B4EA29CC072B3F707AB79"/>
          </w:pPr>
          <w:r w:rsidRPr="00D31047">
            <w:rPr>
              <w:rStyle w:val="PlaceholderText"/>
            </w:rPr>
            <w:t>Click or tap here to enter text.</w:t>
          </w:r>
        </w:p>
      </w:docPartBody>
    </w:docPart>
    <w:docPart>
      <w:docPartPr>
        <w:name w:val="D244062475334E26B7068C960222F076"/>
        <w:category>
          <w:name w:val="General"/>
          <w:gallery w:val="placeholder"/>
        </w:category>
        <w:types>
          <w:type w:val="bbPlcHdr"/>
        </w:types>
        <w:behaviors>
          <w:behavior w:val="content"/>
        </w:behaviors>
        <w:guid w:val="{677D5168-2004-4387-BF8B-0A907D4DCB23}"/>
      </w:docPartPr>
      <w:docPartBody>
        <w:p w:rsidR="00D330AA" w:rsidRDefault="00020C83">
          <w:pPr>
            <w:pStyle w:val="D244062475334E26B7068C960222F076"/>
          </w:pPr>
          <w:r w:rsidRPr="00D31047">
            <w:rPr>
              <w:rStyle w:val="PlaceholderText"/>
            </w:rPr>
            <w:t>Click or tap here to enter text.</w:t>
          </w:r>
        </w:p>
      </w:docPartBody>
    </w:docPart>
    <w:docPart>
      <w:docPartPr>
        <w:name w:val="5CA660B402B5446FAF2CDCA31D77BEDF"/>
        <w:category>
          <w:name w:val="General"/>
          <w:gallery w:val="placeholder"/>
        </w:category>
        <w:types>
          <w:type w:val="bbPlcHdr"/>
        </w:types>
        <w:behaviors>
          <w:behavior w:val="content"/>
        </w:behaviors>
        <w:guid w:val="{50692F74-E166-4A8D-AA07-039B45BC941C}"/>
      </w:docPartPr>
      <w:docPartBody>
        <w:p w:rsidR="00D330AA" w:rsidRDefault="00020C83">
          <w:pPr>
            <w:pStyle w:val="5CA660B402B5446FAF2CDCA31D77BEDF"/>
          </w:pPr>
          <w:r w:rsidRPr="00D31047">
            <w:rPr>
              <w:rStyle w:val="PlaceholderText"/>
            </w:rPr>
            <w:t>Click or tap here to enter text.</w:t>
          </w:r>
        </w:p>
      </w:docPartBody>
    </w:docPart>
    <w:docPart>
      <w:docPartPr>
        <w:name w:val="C57EEF3D42894E499A9B09A62ADC7CAC"/>
        <w:category>
          <w:name w:val="General"/>
          <w:gallery w:val="placeholder"/>
        </w:category>
        <w:types>
          <w:type w:val="bbPlcHdr"/>
        </w:types>
        <w:behaviors>
          <w:behavior w:val="content"/>
        </w:behaviors>
        <w:guid w:val="{A3E1253C-0F72-4631-9972-0EE0B1073F47}"/>
      </w:docPartPr>
      <w:docPartBody>
        <w:p w:rsidR="00D330AA" w:rsidRDefault="00020C83">
          <w:pPr>
            <w:pStyle w:val="C57EEF3D42894E499A9B09A62ADC7CAC"/>
          </w:pPr>
          <w:r w:rsidRPr="00D31047">
            <w:rPr>
              <w:rStyle w:val="PlaceholderText"/>
            </w:rPr>
            <w:t>Click or tap here to enter text.</w:t>
          </w:r>
        </w:p>
      </w:docPartBody>
    </w:docPart>
    <w:docPart>
      <w:docPartPr>
        <w:name w:val="4E744DC359A141619FC1657F2A204BA6"/>
        <w:category>
          <w:name w:val="General"/>
          <w:gallery w:val="placeholder"/>
        </w:category>
        <w:types>
          <w:type w:val="bbPlcHdr"/>
        </w:types>
        <w:behaviors>
          <w:behavior w:val="content"/>
        </w:behaviors>
        <w:guid w:val="{41301C18-7BB8-48CE-8A13-F234965F8C2F}"/>
      </w:docPartPr>
      <w:docPartBody>
        <w:p w:rsidR="00D330AA" w:rsidRDefault="00020C83">
          <w:pPr>
            <w:pStyle w:val="4E744DC359A141619FC1657F2A204BA6"/>
          </w:pPr>
          <w:r w:rsidRPr="00D31047">
            <w:rPr>
              <w:rStyle w:val="PlaceholderText"/>
            </w:rPr>
            <w:t>Click or tap here to enter text.</w:t>
          </w:r>
        </w:p>
      </w:docPartBody>
    </w:docPart>
    <w:docPart>
      <w:docPartPr>
        <w:name w:val="9B8AA7D879AA44139B1615BDEF485C2F"/>
        <w:category>
          <w:name w:val="General"/>
          <w:gallery w:val="placeholder"/>
        </w:category>
        <w:types>
          <w:type w:val="bbPlcHdr"/>
        </w:types>
        <w:behaviors>
          <w:behavior w:val="content"/>
        </w:behaviors>
        <w:guid w:val="{6860BA5E-BEFD-4445-9491-9747363E2677}"/>
      </w:docPartPr>
      <w:docPartBody>
        <w:p w:rsidR="00D330AA" w:rsidRDefault="00020C83">
          <w:pPr>
            <w:pStyle w:val="9B8AA7D879AA44139B1615BDEF485C2F"/>
          </w:pPr>
          <w:r w:rsidRPr="00D31047">
            <w:rPr>
              <w:rStyle w:val="PlaceholderText"/>
            </w:rPr>
            <w:t>Click or tap here to enter text.</w:t>
          </w:r>
        </w:p>
      </w:docPartBody>
    </w:docPart>
    <w:docPart>
      <w:docPartPr>
        <w:name w:val="4DB6B46EC91D4C3095B6360831C98A58"/>
        <w:category>
          <w:name w:val="General"/>
          <w:gallery w:val="placeholder"/>
        </w:category>
        <w:types>
          <w:type w:val="bbPlcHdr"/>
        </w:types>
        <w:behaviors>
          <w:behavior w:val="content"/>
        </w:behaviors>
        <w:guid w:val="{5956020B-10B6-4256-B546-45174E7D3729}"/>
      </w:docPartPr>
      <w:docPartBody>
        <w:p w:rsidR="00D330AA" w:rsidRDefault="00020C83">
          <w:pPr>
            <w:pStyle w:val="4DB6B46EC91D4C3095B6360831C98A58"/>
          </w:pPr>
          <w:r w:rsidRPr="00D31047">
            <w:rPr>
              <w:rStyle w:val="PlaceholderText"/>
            </w:rPr>
            <w:t>Click or tap here to enter text.</w:t>
          </w:r>
        </w:p>
      </w:docPartBody>
    </w:docPart>
    <w:docPart>
      <w:docPartPr>
        <w:name w:val="00849F845F874E78B6205458198F9D06"/>
        <w:category>
          <w:name w:val="General"/>
          <w:gallery w:val="placeholder"/>
        </w:category>
        <w:types>
          <w:type w:val="bbPlcHdr"/>
        </w:types>
        <w:behaviors>
          <w:behavior w:val="content"/>
        </w:behaviors>
        <w:guid w:val="{03BB2CE6-7AA8-4DE3-A152-921E05C1F8E2}"/>
      </w:docPartPr>
      <w:docPartBody>
        <w:p w:rsidR="00D330AA" w:rsidRDefault="00020C83">
          <w:pPr>
            <w:pStyle w:val="00849F845F874E78B6205458198F9D06"/>
          </w:pPr>
          <w:r w:rsidRPr="00D31047">
            <w:rPr>
              <w:rStyle w:val="PlaceholderText"/>
            </w:rPr>
            <w:t>Click or tap here to enter text.</w:t>
          </w:r>
        </w:p>
      </w:docPartBody>
    </w:docPart>
    <w:docPart>
      <w:docPartPr>
        <w:name w:val="516D29DC347548E481919E6AD6D887AC"/>
        <w:category>
          <w:name w:val="General"/>
          <w:gallery w:val="placeholder"/>
        </w:category>
        <w:types>
          <w:type w:val="bbPlcHdr"/>
        </w:types>
        <w:behaviors>
          <w:behavior w:val="content"/>
        </w:behaviors>
        <w:guid w:val="{13C1B4A0-2CBB-4A40-A0EA-EBFAD3D31963}"/>
      </w:docPartPr>
      <w:docPartBody>
        <w:p w:rsidR="00D330AA" w:rsidRDefault="00020C83">
          <w:pPr>
            <w:pStyle w:val="516D29DC347548E481919E6AD6D887AC"/>
          </w:pPr>
          <w:r w:rsidRPr="00D31047">
            <w:rPr>
              <w:rStyle w:val="PlaceholderText"/>
            </w:rPr>
            <w:t>Click or tap here to enter text.</w:t>
          </w:r>
        </w:p>
      </w:docPartBody>
    </w:docPart>
    <w:docPart>
      <w:docPartPr>
        <w:name w:val="CBBB9DB109244F928D6C1EEEFFCD6270"/>
        <w:category>
          <w:name w:val="General"/>
          <w:gallery w:val="placeholder"/>
        </w:category>
        <w:types>
          <w:type w:val="bbPlcHdr"/>
        </w:types>
        <w:behaviors>
          <w:behavior w:val="content"/>
        </w:behaviors>
        <w:guid w:val="{239FFA8E-3305-4534-9D4E-ED6D1AAB4EF8}"/>
      </w:docPartPr>
      <w:docPartBody>
        <w:p w:rsidR="00D330AA" w:rsidRDefault="00020C83">
          <w:pPr>
            <w:pStyle w:val="CBBB9DB109244F928D6C1EEEFFCD6270"/>
          </w:pPr>
          <w:r w:rsidRPr="00D31047">
            <w:rPr>
              <w:rStyle w:val="PlaceholderText"/>
            </w:rPr>
            <w:t>Click or tap here to enter text.</w:t>
          </w:r>
        </w:p>
      </w:docPartBody>
    </w:docPart>
    <w:docPart>
      <w:docPartPr>
        <w:name w:val="DF44395633864F2B83F0D73AF16AF096"/>
        <w:category>
          <w:name w:val="General"/>
          <w:gallery w:val="placeholder"/>
        </w:category>
        <w:types>
          <w:type w:val="bbPlcHdr"/>
        </w:types>
        <w:behaviors>
          <w:behavior w:val="content"/>
        </w:behaviors>
        <w:guid w:val="{7CC66272-E462-49DB-A123-211E6901A1CD}"/>
      </w:docPartPr>
      <w:docPartBody>
        <w:p w:rsidR="00D330AA" w:rsidRDefault="00020C83">
          <w:pPr>
            <w:pStyle w:val="DF44395633864F2B83F0D73AF16AF096"/>
          </w:pPr>
          <w:r w:rsidRPr="00D31047">
            <w:rPr>
              <w:rStyle w:val="PlaceholderText"/>
            </w:rPr>
            <w:t>Click or tap here to enter text.</w:t>
          </w:r>
        </w:p>
      </w:docPartBody>
    </w:docPart>
    <w:docPart>
      <w:docPartPr>
        <w:name w:val="EF229B922B744394BC9D349777520C4D"/>
        <w:category>
          <w:name w:val="General"/>
          <w:gallery w:val="placeholder"/>
        </w:category>
        <w:types>
          <w:type w:val="bbPlcHdr"/>
        </w:types>
        <w:behaviors>
          <w:behavior w:val="content"/>
        </w:behaviors>
        <w:guid w:val="{6512E4F0-AC8D-4AD2-9262-CBBB3867B626}"/>
      </w:docPartPr>
      <w:docPartBody>
        <w:p w:rsidR="00D330AA" w:rsidRDefault="00020C83">
          <w:pPr>
            <w:pStyle w:val="EF229B922B744394BC9D349777520C4D"/>
          </w:pPr>
          <w:r w:rsidRPr="00D31047">
            <w:rPr>
              <w:rStyle w:val="PlaceholderText"/>
            </w:rPr>
            <w:t>Click or tap here to enter text.</w:t>
          </w:r>
        </w:p>
      </w:docPartBody>
    </w:docPart>
    <w:docPart>
      <w:docPartPr>
        <w:name w:val="129ADE0F623749CE8F131616D78A7EFE"/>
        <w:category>
          <w:name w:val="General"/>
          <w:gallery w:val="placeholder"/>
        </w:category>
        <w:types>
          <w:type w:val="bbPlcHdr"/>
        </w:types>
        <w:behaviors>
          <w:behavior w:val="content"/>
        </w:behaviors>
        <w:guid w:val="{78FF7623-762E-46A0-B6C6-F47DBCCBC073}"/>
      </w:docPartPr>
      <w:docPartBody>
        <w:p w:rsidR="00D330AA" w:rsidRDefault="00020C83">
          <w:pPr>
            <w:pStyle w:val="129ADE0F623749CE8F131616D78A7EFE"/>
          </w:pPr>
          <w:r w:rsidRPr="00D31047">
            <w:rPr>
              <w:rStyle w:val="PlaceholderText"/>
            </w:rPr>
            <w:t>Click or tap here to enter text.</w:t>
          </w:r>
        </w:p>
      </w:docPartBody>
    </w:docPart>
    <w:docPart>
      <w:docPartPr>
        <w:name w:val="E2432CE80566474E949A4B1D6DF89EA3"/>
        <w:category>
          <w:name w:val="General"/>
          <w:gallery w:val="placeholder"/>
        </w:category>
        <w:types>
          <w:type w:val="bbPlcHdr"/>
        </w:types>
        <w:behaviors>
          <w:behavior w:val="content"/>
        </w:behaviors>
        <w:guid w:val="{B70F062D-F710-46E4-BBAD-FEB9CD30DEEE}"/>
      </w:docPartPr>
      <w:docPartBody>
        <w:p w:rsidR="00D330AA" w:rsidRDefault="00020C83">
          <w:pPr>
            <w:pStyle w:val="E2432CE80566474E949A4B1D6DF89EA3"/>
          </w:pPr>
          <w:r w:rsidRPr="00D31047">
            <w:rPr>
              <w:rStyle w:val="PlaceholderText"/>
            </w:rPr>
            <w:t>Click or tap here to enter text.</w:t>
          </w:r>
        </w:p>
      </w:docPartBody>
    </w:docPart>
    <w:docPart>
      <w:docPartPr>
        <w:name w:val="C195CC891AD047C2ABD22F85A229E4D2"/>
        <w:category>
          <w:name w:val="General"/>
          <w:gallery w:val="placeholder"/>
        </w:category>
        <w:types>
          <w:type w:val="bbPlcHdr"/>
        </w:types>
        <w:behaviors>
          <w:behavior w:val="content"/>
        </w:behaviors>
        <w:guid w:val="{D7038F42-704D-416C-8133-15DB36594047}"/>
      </w:docPartPr>
      <w:docPartBody>
        <w:p w:rsidR="00D330AA" w:rsidRDefault="00020C83">
          <w:pPr>
            <w:pStyle w:val="C195CC891AD047C2ABD22F85A229E4D2"/>
          </w:pPr>
          <w:r w:rsidRPr="00D31047">
            <w:rPr>
              <w:rStyle w:val="PlaceholderText"/>
            </w:rPr>
            <w:t>Click or tap here to enter text.</w:t>
          </w:r>
        </w:p>
      </w:docPartBody>
    </w:docPart>
    <w:docPart>
      <w:docPartPr>
        <w:name w:val="D438177C9318442E90A77E0864C78C84"/>
        <w:category>
          <w:name w:val="General"/>
          <w:gallery w:val="placeholder"/>
        </w:category>
        <w:types>
          <w:type w:val="bbPlcHdr"/>
        </w:types>
        <w:behaviors>
          <w:behavior w:val="content"/>
        </w:behaviors>
        <w:guid w:val="{F3FD4A8F-7C23-4B27-AD7C-E5C60AC100B6}"/>
      </w:docPartPr>
      <w:docPartBody>
        <w:p w:rsidR="00000000" w:rsidRDefault="00020C83">
          <w:pPr>
            <w:pStyle w:val="D438177C9318442E90A77E0864C78C84"/>
          </w:pPr>
          <w:r w:rsidRPr="00D310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0AA"/>
    <w:rsid w:val="00020C83"/>
    <w:rsid w:val="00C95ACC"/>
    <w:rsid w:val="00D33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326D4D3029D4159951511D5E94C4FBD">
    <w:name w:val="0326D4D3029D4159951511D5E94C4FBD"/>
  </w:style>
  <w:style w:type="paragraph" w:customStyle="1" w:styleId="EBEF64FD44704F6B8388EE5330F7928A">
    <w:name w:val="EBEF64FD44704F6B8388EE5330F7928A"/>
  </w:style>
  <w:style w:type="paragraph" w:customStyle="1" w:styleId="1C00D12E1314484AA367CA39212BCB0B">
    <w:name w:val="1C00D12E1314484AA367CA39212BCB0B"/>
  </w:style>
  <w:style w:type="paragraph" w:customStyle="1" w:styleId="1D1D50EE60E04970BEE8A98750D1BF92">
    <w:name w:val="1D1D50EE60E04970BEE8A98750D1BF92"/>
  </w:style>
  <w:style w:type="paragraph" w:customStyle="1" w:styleId="833C5115DC344C81B5386070F67497E7">
    <w:name w:val="833C5115DC344C81B5386070F67497E7"/>
  </w:style>
  <w:style w:type="paragraph" w:customStyle="1" w:styleId="1EDBD442819E4D1D9BFFDD268BA75CD6">
    <w:name w:val="1EDBD442819E4D1D9BFFDD268BA75CD6"/>
  </w:style>
  <w:style w:type="paragraph" w:customStyle="1" w:styleId="74D57134D7674353A07539E441823F4F">
    <w:name w:val="74D57134D7674353A07539E441823F4F"/>
  </w:style>
  <w:style w:type="paragraph" w:customStyle="1" w:styleId="90BDEC16CE9A43D78D068530FD62D091">
    <w:name w:val="90BDEC16CE9A43D78D068530FD62D091"/>
  </w:style>
  <w:style w:type="paragraph" w:customStyle="1" w:styleId="D28EBB11BB8A4956AE81A87DB8B672BD">
    <w:name w:val="D28EBB11BB8A4956AE81A87DB8B672BD"/>
  </w:style>
  <w:style w:type="paragraph" w:customStyle="1" w:styleId="F9775EF8ED9B4E66B97591EC7215DF49">
    <w:name w:val="F9775EF8ED9B4E66B97591EC7215DF49"/>
  </w:style>
  <w:style w:type="paragraph" w:customStyle="1" w:styleId="DD3F172AB08B4EE7A5523A402AF5C1E6">
    <w:name w:val="DD3F172AB08B4EE7A5523A402AF5C1E6"/>
  </w:style>
  <w:style w:type="paragraph" w:customStyle="1" w:styleId="A551A6AF3F5E471DAF7145D01F4D5DFF">
    <w:name w:val="A551A6AF3F5E471DAF7145D01F4D5DFF"/>
  </w:style>
  <w:style w:type="paragraph" w:customStyle="1" w:styleId="49B290CC35CB4FCAA04DCD4C98BF6525">
    <w:name w:val="49B290CC35CB4FCAA04DCD4C98BF6525"/>
  </w:style>
  <w:style w:type="paragraph" w:customStyle="1" w:styleId="94FD79099B24419CB5CF967232B19549">
    <w:name w:val="94FD79099B24419CB5CF967232B19549"/>
  </w:style>
  <w:style w:type="paragraph" w:customStyle="1" w:styleId="38434524A79C4C118F40CF1919F1E4F3">
    <w:name w:val="38434524A79C4C118F40CF1919F1E4F3"/>
  </w:style>
  <w:style w:type="paragraph" w:customStyle="1" w:styleId="04A80D607494484D871A0A690F7FB77D">
    <w:name w:val="04A80D607494484D871A0A690F7FB77D"/>
  </w:style>
  <w:style w:type="paragraph" w:customStyle="1" w:styleId="7A84E15934544C3198419EB76FEDF7C1">
    <w:name w:val="7A84E15934544C3198419EB76FEDF7C1"/>
  </w:style>
  <w:style w:type="paragraph" w:customStyle="1" w:styleId="F5E052A7A57D43E5B5E74420BD96EFF8">
    <w:name w:val="F5E052A7A57D43E5B5E74420BD96EFF8"/>
  </w:style>
  <w:style w:type="paragraph" w:customStyle="1" w:styleId="DB12CD4213F54E34A93B67125CCC4395">
    <w:name w:val="DB12CD4213F54E34A93B67125CCC4395"/>
  </w:style>
  <w:style w:type="paragraph" w:customStyle="1" w:styleId="98AAFEC1B2F5495498F1420860EC94B4">
    <w:name w:val="98AAFEC1B2F5495498F1420860EC94B4"/>
  </w:style>
  <w:style w:type="paragraph" w:customStyle="1" w:styleId="9EC1FDFEB3FA46F1852CDE9F1D9715B2">
    <w:name w:val="9EC1FDFEB3FA46F1852CDE9F1D9715B2"/>
  </w:style>
  <w:style w:type="paragraph" w:customStyle="1" w:styleId="8DA1DDB3F6944CBF81EDC0CEFE75954F">
    <w:name w:val="8DA1DDB3F6944CBF81EDC0CEFE75954F"/>
  </w:style>
  <w:style w:type="paragraph" w:customStyle="1" w:styleId="017530B966CF44B0A23AE6AC2ED51621">
    <w:name w:val="017530B966CF44B0A23AE6AC2ED51621"/>
  </w:style>
  <w:style w:type="paragraph" w:customStyle="1" w:styleId="F765883B0BD94CA0BBF78D0F5409EF19">
    <w:name w:val="F765883B0BD94CA0BBF78D0F5409EF19"/>
  </w:style>
  <w:style w:type="paragraph" w:customStyle="1" w:styleId="AB74A21E30324BE5880A75720FD058A7">
    <w:name w:val="AB74A21E30324BE5880A75720FD058A7"/>
  </w:style>
  <w:style w:type="paragraph" w:customStyle="1" w:styleId="AC8F52ABA46D453DB40C4AC581227075">
    <w:name w:val="AC8F52ABA46D453DB40C4AC581227075"/>
  </w:style>
  <w:style w:type="paragraph" w:customStyle="1" w:styleId="D27C254AB5D049E9AA6F5C43EC399A87">
    <w:name w:val="D27C254AB5D049E9AA6F5C43EC399A87"/>
  </w:style>
  <w:style w:type="paragraph" w:customStyle="1" w:styleId="1B4952A4739D4F5F8AB6021CBF1DFBD2">
    <w:name w:val="1B4952A4739D4F5F8AB6021CBF1DFBD2"/>
  </w:style>
  <w:style w:type="paragraph" w:customStyle="1" w:styleId="0CCC1B83668F4AABA0DB8C6BA9639557">
    <w:name w:val="0CCC1B83668F4AABA0DB8C6BA9639557"/>
  </w:style>
  <w:style w:type="paragraph" w:customStyle="1" w:styleId="4CE9ED8EFE914D03A8EEA43D94BEAE98">
    <w:name w:val="4CE9ED8EFE914D03A8EEA43D94BEAE98"/>
  </w:style>
  <w:style w:type="paragraph" w:customStyle="1" w:styleId="024EC72FC3DD4660A8E7F381696E0EBB">
    <w:name w:val="024EC72FC3DD4660A8E7F381696E0EBB"/>
  </w:style>
  <w:style w:type="paragraph" w:customStyle="1" w:styleId="9D23223FD347473E9BA0BCB0BBF4E641">
    <w:name w:val="9D23223FD347473E9BA0BCB0BBF4E641"/>
  </w:style>
  <w:style w:type="paragraph" w:customStyle="1" w:styleId="0425AC1675CA461495A6917104C527C3">
    <w:name w:val="0425AC1675CA461495A6917104C527C3"/>
  </w:style>
  <w:style w:type="paragraph" w:customStyle="1" w:styleId="F19D3B8F888649ACAFF65224FEB4CC29">
    <w:name w:val="F19D3B8F888649ACAFF65224FEB4CC29"/>
  </w:style>
  <w:style w:type="paragraph" w:customStyle="1" w:styleId="A21CE0D46E3F475685475B0A16486A70">
    <w:name w:val="A21CE0D46E3F475685475B0A16486A70"/>
  </w:style>
  <w:style w:type="paragraph" w:customStyle="1" w:styleId="894AE629AD3F4ABFA07D5B37C6D28528">
    <w:name w:val="894AE629AD3F4ABFA07D5B37C6D28528"/>
  </w:style>
  <w:style w:type="paragraph" w:customStyle="1" w:styleId="CD61ECEE4835468EAA33E1E9DECC9B25">
    <w:name w:val="CD61ECEE4835468EAA33E1E9DECC9B25"/>
  </w:style>
  <w:style w:type="paragraph" w:customStyle="1" w:styleId="C4CB252415704FDA8717893B2F20E590">
    <w:name w:val="C4CB252415704FDA8717893B2F20E590"/>
  </w:style>
  <w:style w:type="paragraph" w:customStyle="1" w:styleId="3B1B75469D5D4E9CA5A8A88EB84EE908">
    <w:name w:val="3B1B75469D5D4E9CA5A8A88EB84EE908"/>
  </w:style>
  <w:style w:type="paragraph" w:customStyle="1" w:styleId="83FC3F2029974085BBA4FACB15E1081C">
    <w:name w:val="83FC3F2029974085BBA4FACB15E1081C"/>
  </w:style>
  <w:style w:type="paragraph" w:customStyle="1" w:styleId="D9E653FF49D04E37830B2404489630F5">
    <w:name w:val="D9E653FF49D04E37830B2404489630F5"/>
  </w:style>
  <w:style w:type="paragraph" w:customStyle="1" w:styleId="A609E6B287DA4FE2A9BCAD4A59595719">
    <w:name w:val="A609E6B287DA4FE2A9BCAD4A59595719"/>
  </w:style>
  <w:style w:type="paragraph" w:customStyle="1" w:styleId="837D36DA03A34DB698C7E7D5099E41E5">
    <w:name w:val="837D36DA03A34DB698C7E7D5099E41E5"/>
  </w:style>
  <w:style w:type="paragraph" w:customStyle="1" w:styleId="7D905692EA2C45CE892C670B4C253CE7">
    <w:name w:val="7D905692EA2C45CE892C670B4C253CE7"/>
  </w:style>
  <w:style w:type="paragraph" w:customStyle="1" w:styleId="2748FBBCB2F64604ABD3F4FBDB54B4F9">
    <w:name w:val="2748FBBCB2F64604ABD3F4FBDB54B4F9"/>
  </w:style>
  <w:style w:type="paragraph" w:customStyle="1" w:styleId="181CAF64A08649389E21032AA7D68A9F">
    <w:name w:val="181CAF64A08649389E21032AA7D68A9F"/>
  </w:style>
  <w:style w:type="paragraph" w:customStyle="1" w:styleId="598FC10703714E949443C98FEF4465EE">
    <w:name w:val="598FC10703714E949443C98FEF4465EE"/>
  </w:style>
  <w:style w:type="paragraph" w:customStyle="1" w:styleId="650859B5F12247E9AB25EC38EAD685C0">
    <w:name w:val="650859B5F12247E9AB25EC38EAD685C0"/>
  </w:style>
  <w:style w:type="paragraph" w:customStyle="1" w:styleId="B74D701F05DB48F58840A4F6AA307A28">
    <w:name w:val="B74D701F05DB48F58840A4F6AA307A28"/>
  </w:style>
  <w:style w:type="paragraph" w:customStyle="1" w:styleId="A126221B48B74DBD94F76F4CCA9748E5">
    <w:name w:val="A126221B48B74DBD94F76F4CCA9748E5"/>
  </w:style>
  <w:style w:type="paragraph" w:customStyle="1" w:styleId="0068955474174DDAA6D9961E630A7280">
    <w:name w:val="0068955474174DDAA6D9961E630A7280"/>
  </w:style>
  <w:style w:type="paragraph" w:customStyle="1" w:styleId="7ADEEBA397B8485FACC30A4CC553FF2A">
    <w:name w:val="7ADEEBA397B8485FACC30A4CC553FF2A"/>
  </w:style>
  <w:style w:type="paragraph" w:customStyle="1" w:styleId="1DC9A180381B4EA29CC072B3F707AB79">
    <w:name w:val="1DC9A180381B4EA29CC072B3F707AB79"/>
  </w:style>
  <w:style w:type="paragraph" w:customStyle="1" w:styleId="D244062475334E26B7068C960222F076">
    <w:name w:val="D244062475334E26B7068C960222F076"/>
  </w:style>
  <w:style w:type="paragraph" w:customStyle="1" w:styleId="5CA660B402B5446FAF2CDCA31D77BEDF">
    <w:name w:val="5CA660B402B5446FAF2CDCA31D77BEDF"/>
  </w:style>
  <w:style w:type="paragraph" w:customStyle="1" w:styleId="C57EEF3D42894E499A9B09A62ADC7CAC">
    <w:name w:val="C57EEF3D42894E499A9B09A62ADC7CAC"/>
  </w:style>
  <w:style w:type="paragraph" w:customStyle="1" w:styleId="4E744DC359A141619FC1657F2A204BA6">
    <w:name w:val="4E744DC359A141619FC1657F2A204BA6"/>
  </w:style>
  <w:style w:type="paragraph" w:customStyle="1" w:styleId="9B8AA7D879AA44139B1615BDEF485C2F">
    <w:name w:val="9B8AA7D879AA44139B1615BDEF485C2F"/>
  </w:style>
  <w:style w:type="paragraph" w:customStyle="1" w:styleId="4DB6B46EC91D4C3095B6360831C98A58">
    <w:name w:val="4DB6B46EC91D4C3095B6360831C98A58"/>
  </w:style>
  <w:style w:type="paragraph" w:customStyle="1" w:styleId="00849F845F874E78B6205458198F9D06">
    <w:name w:val="00849F845F874E78B6205458198F9D06"/>
  </w:style>
  <w:style w:type="paragraph" w:customStyle="1" w:styleId="516D29DC347548E481919E6AD6D887AC">
    <w:name w:val="516D29DC347548E481919E6AD6D887AC"/>
  </w:style>
  <w:style w:type="paragraph" w:customStyle="1" w:styleId="CBBB9DB109244F928D6C1EEEFFCD6270">
    <w:name w:val="CBBB9DB109244F928D6C1EEEFFCD6270"/>
  </w:style>
  <w:style w:type="paragraph" w:customStyle="1" w:styleId="DF44395633864F2B83F0D73AF16AF096">
    <w:name w:val="DF44395633864F2B83F0D73AF16AF096"/>
  </w:style>
  <w:style w:type="paragraph" w:customStyle="1" w:styleId="EF229B922B744394BC9D349777520C4D">
    <w:name w:val="EF229B922B744394BC9D349777520C4D"/>
  </w:style>
  <w:style w:type="paragraph" w:customStyle="1" w:styleId="129ADE0F623749CE8F131616D78A7EFE">
    <w:name w:val="129ADE0F623749CE8F131616D78A7EFE"/>
  </w:style>
  <w:style w:type="paragraph" w:customStyle="1" w:styleId="E2432CE80566474E949A4B1D6DF89EA3">
    <w:name w:val="E2432CE80566474E949A4B1D6DF89EA3"/>
  </w:style>
  <w:style w:type="paragraph" w:customStyle="1" w:styleId="C195CC891AD047C2ABD22F85A229E4D2">
    <w:name w:val="C195CC891AD047C2ABD22F85A229E4D2"/>
  </w:style>
  <w:style w:type="paragraph" w:customStyle="1" w:styleId="D438177C9318442E90A77E0864C78C84">
    <w:name w:val="D438177C9318442E90A77E0864C78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1E342D84A30A4A90686FB8A349A715" ma:contentTypeVersion="13" ma:contentTypeDescription="Create a new document." ma:contentTypeScope="" ma:versionID="1d284ef1c1611d560a2fd8ba008673fd">
  <xsd:schema xmlns:xsd="http://www.w3.org/2001/XMLSchema" xmlns:xs="http://www.w3.org/2001/XMLSchema" xmlns:p="http://schemas.microsoft.com/office/2006/metadata/properties" xmlns:ns2="7e289078-a769-496e-adcd-58a53876ca51" xmlns:ns3="eeb63066-7c7c-451a-8356-b31bc91dbe38" targetNamespace="http://schemas.microsoft.com/office/2006/metadata/properties" ma:root="true" ma:fieldsID="ef9b1cb8cc0df5dd456abd0b24fbfb6b" ns2:_="" ns3:_="">
    <xsd:import namespace="7e289078-a769-496e-adcd-58a53876ca51"/>
    <xsd:import namespace="eeb63066-7c7c-451a-8356-b31bc91db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89078-a769-496e-adcd-58a53876c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b63066-7c7c-451a-8356-b31bc91dbe3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961E342D84A30A4A90686FB8A349A715" ma:contentTypeVersion="12" ma:contentTypeDescription="Create a new document." ma:contentTypeScope="" ma:versionID="188e238737ecab752f39738855de7168">
  <xsd:schema xmlns:xsd="http://www.w3.org/2001/XMLSchema" xmlns:xs="http://www.w3.org/2001/XMLSchema" xmlns:p="http://schemas.microsoft.com/office/2006/metadata/properties" xmlns:ns2="7e289078-a769-496e-adcd-58a53876ca51" xmlns:ns3="eeb63066-7c7c-451a-8356-b31bc91dbe38" targetNamespace="http://schemas.microsoft.com/office/2006/metadata/properties" ma:root="true" ma:fieldsID="98e875da2b01e0f94768b9513109a270" ns2:_="" ns3:_="">
    <xsd:import namespace="7e289078-a769-496e-adcd-58a53876ca51"/>
    <xsd:import namespace="eeb63066-7c7c-451a-8356-b31bc91db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89078-a769-496e-adcd-58a53876c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63066-7c7c-451a-8356-b31bc91dbe3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12C0C-7D89-4084-AF20-CFAD6444A93A}">
  <ds:schemaRefs>
    <ds:schemaRef ds:uri="http://schemas.openxmlformats.org/officeDocument/2006/bibliography"/>
  </ds:schemaRefs>
</ds:datastoreItem>
</file>

<file path=customXml/itemProps2.xml><?xml version="1.0" encoding="utf-8"?>
<ds:datastoreItem xmlns:ds="http://schemas.openxmlformats.org/officeDocument/2006/customXml" ds:itemID="{B9904EB1-48D9-40A9-9390-F8F953D1BE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5E7DC8-E000-4301-BF47-743B02D23961}">
  <ds:schemaRefs>
    <ds:schemaRef ds:uri="http://schemas.microsoft.com/sharepoint/v3/contenttype/forms"/>
  </ds:schemaRefs>
</ds:datastoreItem>
</file>

<file path=customXml/itemProps4.xml><?xml version="1.0" encoding="utf-8"?>
<ds:datastoreItem xmlns:ds="http://schemas.openxmlformats.org/officeDocument/2006/customXml" ds:itemID="{44C7579A-979E-4C31-ACC8-1474EFAA4931}"/>
</file>

<file path=customXml/itemProps5.xml><?xml version="1.0" encoding="utf-8"?>
<ds:datastoreItem xmlns:ds="http://schemas.openxmlformats.org/officeDocument/2006/customXml" ds:itemID="{07912C0C-7D89-4084-AF20-CFAD6444A93A}">
  <ds:schemaRefs>
    <ds:schemaRef ds:uri="http://schemas.openxmlformats.org/officeDocument/2006/bibliography"/>
  </ds:schemaRefs>
</ds:datastoreItem>
</file>

<file path=customXml/itemProps6.xml><?xml version="1.0" encoding="utf-8"?>
<ds:datastoreItem xmlns:ds="http://schemas.openxmlformats.org/officeDocument/2006/customXml" ds:itemID="{B9904EB1-48D9-40A9-9390-F8F953D1BE7A}">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05E7DC8-E000-4301-BF47-743B02D23961}">
  <ds:schemaRefs>
    <ds:schemaRef ds:uri="http://schemas.microsoft.com/sharepoint/v3/contenttype/forms"/>
  </ds:schemaRefs>
</ds:datastoreItem>
</file>

<file path=customXml/itemProps8.xml><?xml version="1.0" encoding="utf-8"?>
<ds:datastoreItem xmlns:ds="http://schemas.openxmlformats.org/officeDocument/2006/customXml" ds:itemID="{810087D2-9BAE-4107-82EB-C0B85FD62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89078-a769-496e-adcd-58a53876ca51"/>
    <ds:schemaRef ds:uri="eeb63066-7c7c-451a-8356-b31bc91db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Auto fill Draft.dotx</Template>
  <TotalTime>156</TotalTime>
  <Pages>1</Pages>
  <Words>1385</Words>
  <Characters>7899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Links>
    <vt:vector size="6" baseType="variant">
      <vt:variant>
        <vt:i4>4456490</vt:i4>
      </vt:variant>
      <vt:variant>
        <vt:i4>0</vt:i4>
      </vt:variant>
      <vt:variant>
        <vt:i4>0</vt:i4>
      </vt:variant>
      <vt:variant>
        <vt:i4>5</vt:i4>
      </vt:variant>
      <vt:variant>
        <vt:lpwstr>mailto:hr@ashgatehospicecare.org.uk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Downs</dc:creator>
  <cp:keywords/>
  <cp:lastModifiedBy>Gemma Downs</cp:lastModifiedBy>
  <cp:revision>12</cp:revision>
  <cp:lastPrinted>2021-03-02T20:57:00Z</cp:lastPrinted>
  <dcterms:created xsi:type="dcterms:W3CDTF">2021-02-23T20:34:00Z</dcterms:created>
  <dcterms:modified xsi:type="dcterms:W3CDTF">2021-04-28T17:43:00Z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0x010100961E342D84A30A4A90686FB8A349A715</vt:lpwstr>
  </property>
  <property fmtid="{D5CDD505-2E9C-101B-9397-08002B2CF9AE}" pid="3" name="Order">
    <vt:r8>969800</vt:r8>
  </property>
</Properties>
</file>